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69B73B" w14:textId="77777777" w:rsidR="004706F3" w:rsidRPr="00743943" w:rsidRDefault="004706F3" w:rsidP="004706F3">
      <w:pPr>
        <w:rPr>
          <w:rFonts w:ascii="Arial" w:hAnsi="Arial" w:cs="Arial"/>
          <w:sz w:val="20"/>
        </w:rPr>
      </w:pPr>
    </w:p>
    <w:p w14:paraId="60A729F3" w14:textId="77777777" w:rsidR="004706F3" w:rsidRPr="009E4BF7" w:rsidRDefault="004706F3" w:rsidP="004706F3">
      <w:pPr>
        <w:jc w:val="center"/>
        <w:rPr>
          <w:rFonts w:ascii="Aptos" w:hAnsi="Aptos" w:cs="Arial"/>
          <w:b/>
          <w:bCs/>
          <w:color w:val="003082"/>
          <w:sz w:val="64"/>
          <w:szCs w:val="64"/>
        </w:rPr>
      </w:pPr>
      <w:r w:rsidRPr="009E4BF7">
        <w:rPr>
          <w:rFonts w:ascii="Aptos" w:hAnsi="Aptos" w:cs="Arial"/>
          <w:b/>
          <w:bCs/>
          <w:color w:val="003082"/>
          <w:sz w:val="64"/>
          <w:szCs w:val="64"/>
        </w:rPr>
        <w:t>Oefening</w:t>
      </w:r>
    </w:p>
    <w:p w14:paraId="08012F1D" w14:textId="77777777" w:rsidR="00ED24B8" w:rsidRPr="009E4BF7" w:rsidRDefault="00674529" w:rsidP="000F2958">
      <w:pPr>
        <w:pStyle w:val="opdrachttitel"/>
        <w:spacing w:before="360"/>
        <w:rPr>
          <w:rFonts w:ascii="Aptos" w:hAnsi="Aptos"/>
          <w:bCs/>
          <w:color w:val="003082"/>
          <w:sz w:val="64"/>
          <w:szCs w:val="64"/>
        </w:rPr>
      </w:pPr>
      <w:r w:rsidRPr="009E4BF7">
        <w:rPr>
          <w:rFonts w:ascii="Aptos" w:hAnsi="Aptos"/>
          <w:bCs/>
          <w:color w:val="003082"/>
          <w:sz w:val="64"/>
          <w:szCs w:val="64"/>
        </w:rPr>
        <w:t>Remmen of gas geven</w:t>
      </w:r>
    </w:p>
    <w:p w14:paraId="7567EAE3" w14:textId="77777777" w:rsidR="009E4BF7" w:rsidRDefault="009E4BF7" w:rsidP="00EE28CA">
      <w:pPr>
        <w:pStyle w:val="intro"/>
      </w:pPr>
    </w:p>
    <w:p w14:paraId="6E5D2BA2" w14:textId="77777777" w:rsidR="009E4BF7" w:rsidRPr="009E4BF7" w:rsidRDefault="009E4BF7" w:rsidP="00EE28CA">
      <w:pPr>
        <w:pStyle w:val="intro"/>
        <w:rPr>
          <w:rFonts w:ascii="Aptos" w:hAnsi="Aptos"/>
          <w:sz w:val="24"/>
          <w:szCs w:val="24"/>
        </w:rPr>
      </w:pPr>
    </w:p>
    <w:p w14:paraId="30792B3A" w14:textId="2EAAED45" w:rsidR="004706F3" w:rsidRPr="00EE28CA" w:rsidRDefault="003C3576" w:rsidP="00EE28CA">
      <w:pPr>
        <w:pStyle w:val="intro"/>
      </w:pPr>
      <w:r w:rsidRPr="009E4BF7">
        <w:rPr>
          <w:rFonts w:ascii="Aptos" w:hAnsi="Aptos"/>
          <w:noProof/>
          <w:sz w:val="24"/>
          <w:szCs w:val="24"/>
        </w:rPr>
        <w:drawing>
          <wp:anchor distT="0" distB="0" distL="114300" distR="114300" simplePos="0" relativeHeight="251663360" behindDoc="0" locked="0" layoutInCell="1" allowOverlap="1" wp14:anchorId="299AF2B5" wp14:editId="0D91A518">
            <wp:simplePos x="0" y="0"/>
            <wp:positionH relativeFrom="margin">
              <wp:align>center</wp:align>
            </wp:positionH>
            <wp:positionV relativeFrom="paragraph">
              <wp:posOffset>2571115</wp:posOffset>
            </wp:positionV>
            <wp:extent cx="3291840" cy="1935602"/>
            <wp:effectExtent l="0" t="0" r="3810" b="762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twerk.png"/>
                    <pic:cNvPicPr/>
                  </pic:nvPicPr>
                  <pic:blipFill>
                    <a:blip r:embed="rId11">
                      <a:extLst>
                        <a:ext uri="{28A0092B-C50C-407E-A947-70E740481C1C}">
                          <a14:useLocalDpi xmlns:a14="http://schemas.microsoft.com/office/drawing/2010/main" val="0"/>
                        </a:ext>
                      </a:extLst>
                    </a:blip>
                    <a:stretch>
                      <a:fillRect/>
                    </a:stretch>
                  </pic:blipFill>
                  <pic:spPr>
                    <a:xfrm>
                      <a:off x="0" y="0"/>
                      <a:ext cx="3291840" cy="1935602"/>
                    </a:xfrm>
                    <a:prstGeom prst="rect">
                      <a:avLst/>
                    </a:prstGeom>
                  </pic:spPr>
                </pic:pic>
              </a:graphicData>
            </a:graphic>
            <wp14:sizeRelH relativeFrom="margin">
              <wp14:pctWidth>0</wp14:pctWidth>
            </wp14:sizeRelH>
            <wp14:sizeRelV relativeFrom="margin">
              <wp14:pctHeight>0</wp14:pctHeight>
            </wp14:sizeRelV>
          </wp:anchor>
        </w:drawing>
      </w:r>
      <w:r w:rsidR="00674529" w:rsidRPr="009E4BF7">
        <w:rPr>
          <w:rFonts w:ascii="Aptos" w:hAnsi="Aptos"/>
          <w:sz w:val="24"/>
          <w:szCs w:val="24"/>
        </w:rPr>
        <w:t>Denk jij veel na over je toekomstplannen? En vraag je je dan ook af hoe realistisch ze zijn? Je bent tot veel meer in staat dan je denkt, je moet alleen op het juiste moment gas geven of remmen. Zo ontwijk je met gemak alle beren op de weg. Met deze oefening breng je de factoren in kaart die je tegenhouden om je wensen en dromen te verwezenlijken en maak je een plan om ze positief te beïnvloeden.</w:t>
      </w:r>
      <w:r w:rsidR="004706F3" w:rsidRPr="00EE28CA">
        <w:br w:type="page"/>
      </w:r>
    </w:p>
    <w:p w14:paraId="337C12AF" w14:textId="5D5E4B76" w:rsidR="004706F3" w:rsidRPr="00743943" w:rsidRDefault="004706F3" w:rsidP="00E324E8">
      <w:pPr>
        <w:pStyle w:val="Plattetekst"/>
        <w:rPr>
          <w:snapToGrid w:val="0"/>
        </w:rPr>
      </w:pPr>
      <w:r w:rsidRPr="00DE309B">
        <w:rPr>
          <w:rStyle w:val="Intensievebenadrukking"/>
          <w:rFonts w:asciiTheme="minorHAnsi" w:hAnsiTheme="minorHAnsi"/>
          <w:sz w:val="36"/>
          <w:szCs w:val="36"/>
        </w:rPr>
        <w:lastRenderedPageBreak/>
        <w:t>Start oefening</w:t>
      </w:r>
    </w:p>
    <w:p w14:paraId="39E58968" w14:textId="77777777" w:rsidR="00973600" w:rsidRPr="009E4BF7" w:rsidRDefault="00973600" w:rsidP="00973600">
      <w:pPr>
        <w:pStyle w:val="03Broodtekst"/>
        <w:rPr>
          <w:rFonts w:ascii="Aptos" w:hAnsi="Aptos" w:cs="Arial"/>
          <w:sz w:val="24"/>
          <w:szCs w:val="24"/>
        </w:rPr>
      </w:pPr>
    </w:p>
    <w:p w14:paraId="35D53FB6" w14:textId="77777777" w:rsidR="001F39EB" w:rsidRPr="009E4BF7" w:rsidRDefault="001F39EB" w:rsidP="001A345C">
      <w:pPr>
        <w:pStyle w:val="inleiding"/>
        <w:rPr>
          <w:rFonts w:ascii="Aptos" w:hAnsi="Aptos"/>
          <w:szCs w:val="24"/>
        </w:rPr>
      </w:pPr>
      <w:r w:rsidRPr="009E4BF7">
        <w:rPr>
          <w:rFonts w:ascii="Aptos" w:hAnsi="Aptos"/>
          <w:szCs w:val="24"/>
        </w:rPr>
        <w:t>In drie stappen ontdek je hoe realistisch je toekomstplannen zijn, waar je mogelijk tegenaan loopt en hoe je jouw kans van slagen vergroot.</w:t>
      </w:r>
    </w:p>
    <w:p w14:paraId="50F9F64B" w14:textId="77777777" w:rsidR="001A345C" w:rsidRPr="009E4BF7" w:rsidRDefault="001A345C" w:rsidP="001A345C">
      <w:pPr>
        <w:pStyle w:val="Plattetekst"/>
        <w:rPr>
          <w:rFonts w:ascii="Aptos" w:hAnsi="Aptos"/>
          <w:sz w:val="24"/>
          <w:szCs w:val="24"/>
        </w:rPr>
      </w:pPr>
    </w:p>
    <w:p w14:paraId="206A7889" w14:textId="77777777" w:rsidR="001F39EB" w:rsidRPr="009E4BF7" w:rsidRDefault="001F39EB" w:rsidP="001A345C">
      <w:pPr>
        <w:pStyle w:val="Plattetekst"/>
        <w:rPr>
          <w:rFonts w:ascii="Aptos" w:hAnsi="Aptos"/>
          <w:sz w:val="24"/>
          <w:szCs w:val="24"/>
        </w:rPr>
      </w:pPr>
    </w:p>
    <w:p w14:paraId="2F9ED8B7" w14:textId="77777777" w:rsidR="001F39EB" w:rsidRPr="009E4BF7" w:rsidRDefault="001F39EB" w:rsidP="001A345C">
      <w:pPr>
        <w:pStyle w:val="Plattetekst"/>
        <w:rPr>
          <w:rStyle w:val="Intensievebenadrukking"/>
          <w:rFonts w:ascii="Aptos" w:hAnsi="Aptos"/>
          <w:sz w:val="28"/>
        </w:rPr>
      </w:pPr>
      <w:r w:rsidRPr="009E4BF7">
        <w:rPr>
          <w:rStyle w:val="Intensievebenadrukking"/>
          <w:rFonts w:ascii="Aptos" w:hAnsi="Aptos"/>
          <w:sz w:val="28"/>
        </w:rPr>
        <w:t>Stap 1</w:t>
      </w:r>
      <w:r w:rsidR="001A345C" w:rsidRPr="009E4BF7">
        <w:rPr>
          <w:rStyle w:val="Intensievebenadrukking"/>
          <w:rFonts w:ascii="Aptos" w:hAnsi="Aptos"/>
          <w:sz w:val="28"/>
        </w:rPr>
        <w:t>:</w:t>
      </w:r>
      <w:r w:rsidRPr="009E4BF7">
        <w:rPr>
          <w:rStyle w:val="Intensievebenadrukking"/>
          <w:rFonts w:ascii="Aptos" w:hAnsi="Aptos"/>
          <w:sz w:val="28"/>
        </w:rPr>
        <w:t xml:space="preserve"> Beschrijf je toekomstdroom in het kort</w:t>
      </w:r>
    </w:p>
    <w:p w14:paraId="7BECC01D" w14:textId="1FB5E886" w:rsidR="001F39EB" w:rsidRPr="009E4BF7" w:rsidRDefault="009E0D4C" w:rsidP="001A345C">
      <w:pPr>
        <w:pStyle w:val="Plattetekst"/>
        <w:rPr>
          <w:rFonts w:ascii="Aptos" w:hAnsi="Aptos"/>
          <w:sz w:val="24"/>
          <w:szCs w:val="24"/>
        </w:rPr>
      </w:pPr>
      <w:r>
        <w:rPr>
          <w:rFonts w:ascii="Aptos" w:hAnsi="Aptos"/>
          <w:sz w:val="24"/>
          <w:szCs w:val="24"/>
        </w:rPr>
        <w:t xml:space="preserve">Als je al oefeningen gedaan hebt, zoals ‘Formuleer je ambitie’ dan kan je daar stukjes van gebruiken voor deze opdracht. </w:t>
      </w:r>
      <w:r w:rsidR="001F39EB" w:rsidRPr="009E4BF7">
        <w:rPr>
          <w:rFonts w:ascii="Aptos" w:hAnsi="Aptos"/>
          <w:sz w:val="24"/>
          <w:szCs w:val="24"/>
        </w:rPr>
        <w:t xml:space="preserve">Zo niet, gebruik dan steekwoorden om je droom/plan samen te vatten. </w:t>
      </w:r>
    </w:p>
    <w:p w14:paraId="44931E5B" w14:textId="77777777" w:rsidR="001F39EB" w:rsidRPr="009E4BF7" w:rsidRDefault="001F39EB" w:rsidP="001A345C">
      <w:pPr>
        <w:pStyle w:val="Plattetekst"/>
        <w:rPr>
          <w:rFonts w:ascii="Aptos" w:hAnsi="Aptos"/>
          <w:sz w:val="24"/>
          <w:szCs w:val="24"/>
        </w:rPr>
      </w:pPr>
    </w:p>
    <w:p w14:paraId="5B0072C8" w14:textId="77777777" w:rsidR="001F39EB" w:rsidRPr="009E4BF7" w:rsidRDefault="001F39EB" w:rsidP="001A345C">
      <w:pPr>
        <w:pStyle w:val="Plattetekst"/>
        <w:rPr>
          <w:rFonts w:ascii="Aptos" w:hAnsi="Aptos"/>
          <w:b/>
          <w:sz w:val="24"/>
          <w:szCs w:val="24"/>
        </w:rPr>
      </w:pPr>
      <w:r w:rsidRPr="009E4BF7">
        <w:rPr>
          <w:rFonts w:ascii="Aptos" w:hAnsi="Aptos"/>
          <w:b/>
          <w:sz w:val="24"/>
          <w:szCs w:val="24"/>
        </w:rPr>
        <w:t xml:space="preserve">Actie! </w:t>
      </w:r>
    </w:p>
    <w:p w14:paraId="3B4047CF" w14:textId="77777777" w:rsidR="001F39EB" w:rsidRPr="009E4BF7" w:rsidRDefault="001F39EB" w:rsidP="001A345C">
      <w:pPr>
        <w:pStyle w:val="Plattetekst"/>
        <w:rPr>
          <w:rFonts w:ascii="Aptos" w:hAnsi="Aptos"/>
          <w:sz w:val="24"/>
          <w:szCs w:val="24"/>
        </w:rPr>
      </w:pPr>
      <w:r w:rsidRPr="009E4BF7">
        <w:rPr>
          <w:rFonts w:ascii="Aptos" w:hAnsi="Aptos"/>
          <w:sz w:val="24"/>
          <w:szCs w:val="24"/>
        </w:rPr>
        <w:t>Beschrijf je droom in het kort met steekwoorden.</w:t>
      </w:r>
    </w:p>
    <w:p w14:paraId="2C0FB248" w14:textId="77777777" w:rsidR="001A345C" w:rsidRPr="0090639E" w:rsidRDefault="001A345C" w:rsidP="001A345C">
      <w:pPr>
        <w:pStyle w:val="Plattetekst"/>
      </w:pPr>
    </w:p>
    <w:p w14:paraId="71374513" w14:textId="77777777" w:rsidR="001F39EB" w:rsidRPr="0090639E" w:rsidRDefault="001F39EB" w:rsidP="001A345C">
      <w:pPr>
        <w:pStyle w:val="Plattetekst"/>
      </w:pPr>
    </w:p>
    <w:p w14:paraId="7061F0B2" w14:textId="77777777" w:rsidR="001F39EB" w:rsidRPr="009E4BF7" w:rsidRDefault="001F39EB" w:rsidP="001A345C">
      <w:pPr>
        <w:pStyle w:val="Plattetekst"/>
        <w:rPr>
          <w:rStyle w:val="Intensievebenadrukking"/>
          <w:rFonts w:ascii="Aptos" w:hAnsi="Aptos"/>
          <w:sz w:val="28"/>
        </w:rPr>
      </w:pPr>
      <w:r w:rsidRPr="009E4BF7">
        <w:rPr>
          <w:rStyle w:val="Intensievebenadrukking"/>
          <w:rFonts w:ascii="Aptos" w:hAnsi="Aptos"/>
          <w:sz w:val="28"/>
        </w:rPr>
        <w:t>Stap 2</w:t>
      </w:r>
      <w:r w:rsidR="001A345C" w:rsidRPr="009E4BF7">
        <w:rPr>
          <w:rStyle w:val="Intensievebenadrukking"/>
          <w:rFonts w:ascii="Aptos" w:hAnsi="Aptos"/>
          <w:sz w:val="28"/>
        </w:rPr>
        <w:t>:</w:t>
      </w:r>
      <w:r w:rsidRPr="009E4BF7">
        <w:rPr>
          <w:rStyle w:val="Intensievebenadrukking"/>
          <w:rFonts w:ascii="Aptos" w:hAnsi="Aptos"/>
          <w:sz w:val="28"/>
        </w:rPr>
        <w:t xml:space="preserve"> Belemmerende factoren</w:t>
      </w:r>
    </w:p>
    <w:p w14:paraId="785BD42C" w14:textId="77777777" w:rsidR="001F39EB" w:rsidRPr="009E4BF7" w:rsidRDefault="001F39EB" w:rsidP="001A345C">
      <w:pPr>
        <w:pStyle w:val="Plattetekst"/>
        <w:rPr>
          <w:rFonts w:ascii="Aptos" w:hAnsi="Aptos"/>
          <w:sz w:val="24"/>
          <w:szCs w:val="24"/>
        </w:rPr>
      </w:pPr>
      <w:r w:rsidRPr="009E4BF7">
        <w:rPr>
          <w:rFonts w:ascii="Aptos" w:hAnsi="Aptos"/>
          <w:sz w:val="24"/>
          <w:szCs w:val="24"/>
        </w:rPr>
        <w:t>Je eigen overtuigingen kunnen je tegenhouden om je doelen te bereiken. In veel gevallen creëer je de belemmerende factoren zonder dat je het weet. Een paar voorbeelden:</w:t>
      </w:r>
    </w:p>
    <w:p w14:paraId="75E79165" w14:textId="5C0C554C" w:rsidR="001F39EB" w:rsidRPr="009E4BF7" w:rsidRDefault="001F39EB" w:rsidP="00CB0E61">
      <w:pPr>
        <w:pStyle w:val="Plattetekst"/>
        <w:numPr>
          <w:ilvl w:val="0"/>
          <w:numId w:val="24"/>
        </w:numPr>
        <w:spacing w:before="60"/>
        <w:ind w:left="568" w:hanging="284"/>
        <w:rPr>
          <w:rFonts w:ascii="Aptos" w:hAnsi="Aptos"/>
          <w:sz w:val="24"/>
          <w:szCs w:val="24"/>
        </w:rPr>
      </w:pPr>
      <w:r w:rsidRPr="009E4BF7">
        <w:rPr>
          <w:rFonts w:ascii="Aptos" w:hAnsi="Aptos"/>
          <w:sz w:val="24"/>
          <w:szCs w:val="24"/>
        </w:rPr>
        <w:t xml:space="preserve">Buiten </w:t>
      </w:r>
      <w:r w:rsidR="009E4BF7" w:rsidRPr="009E4BF7">
        <w:rPr>
          <w:rFonts w:ascii="Aptos" w:hAnsi="Aptos"/>
          <w:sz w:val="24"/>
          <w:szCs w:val="24"/>
        </w:rPr>
        <w:t>NS</w:t>
      </w:r>
      <w:r w:rsidRPr="009E4BF7">
        <w:rPr>
          <w:rFonts w:ascii="Aptos" w:hAnsi="Aptos"/>
          <w:sz w:val="24"/>
          <w:szCs w:val="24"/>
        </w:rPr>
        <w:t xml:space="preserve"> zal ik er wel op achteruit gaan qua arbeidsvoorwaarden;</w:t>
      </w:r>
    </w:p>
    <w:p w14:paraId="4FC1C1CE" w14:textId="77777777" w:rsidR="001F39EB" w:rsidRPr="009E4BF7" w:rsidRDefault="001F39EB" w:rsidP="001A345C">
      <w:pPr>
        <w:pStyle w:val="Plattetekst"/>
        <w:numPr>
          <w:ilvl w:val="0"/>
          <w:numId w:val="24"/>
        </w:numPr>
        <w:ind w:left="568" w:hanging="284"/>
        <w:rPr>
          <w:rFonts w:ascii="Aptos" w:hAnsi="Aptos"/>
          <w:sz w:val="24"/>
          <w:szCs w:val="24"/>
        </w:rPr>
      </w:pPr>
      <w:r w:rsidRPr="009E4BF7">
        <w:rPr>
          <w:rFonts w:ascii="Aptos" w:hAnsi="Aptos"/>
          <w:sz w:val="24"/>
          <w:szCs w:val="24"/>
        </w:rPr>
        <w:t>Ik ben helemaal niet ambitieus;</w:t>
      </w:r>
    </w:p>
    <w:p w14:paraId="5734EE40" w14:textId="77777777" w:rsidR="001F39EB" w:rsidRPr="009E4BF7" w:rsidRDefault="001F39EB" w:rsidP="001A345C">
      <w:pPr>
        <w:pStyle w:val="Plattetekst"/>
        <w:numPr>
          <w:ilvl w:val="0"/>
          <w:numId w:val="24"/>
        </w:numPr>
        <w:ind w:left="568" w:hanging="284"/>
        <w:rPr>
          <w:rFonts w:ascii="Aptos" w:hAnsi="Aptos"/>
          <w:sz w:val="24"/>
          <w:szCs w:val="24"/>
        </w:rPr>
      </w:pPr>
      <w:r w:rsidRPr="009E4BF7">
        <w:rPr>
          <w:rFonts w:ascii="Aptos" w:hAnsi="Aptos"/>
          <w:sz w:val="24"/>
          <w:szCs w:val="24"/>
        </w:rPr>
        <w:t>Omdat ik verlegen ben, vind ik het moeilijk om mensen te overtuigen;</w:t>
      </w:r>
    </w:p>
    <w:p w14:paraId="24A4F51A" w14:textId="77777777" w:rsidR="001F39EB" w:rsidRPr="009E4BF7" w:rsidRDefault="001F39EB" w:rsidP="001A345C">
      <w:pPr>
        <w:pStyle w:val="Plattetekst"/>
        <w:numPr>
          <w:ilvl w:val="0"/>
          <w:numId w:val="24"/>
        </w:numPr>
        <w:ind w:left="568" w:hanging="284"/>
        <w:rPr>
          <w:rFonts w:ascii="Aptos" w:hAnsi="Aptos"/>
          <w:sz w:val="24"/>
          <w:szCs w:val="24"/>
        </w:rPr>
      </w:pPr>
      <w:r w:rsidRPr="009E4BF7">
        <w:rPr>
          <w:rFonts w:ascii="Aptos" w:hAnsi="Aptos"/>
          <w:sz w:val="24"/>
          <w:szCs w:val="24"/>
        </w:rPr>
        <w:t>Het heeft geen zin om te solliciteren, want ik ben te oud/jong/onervaren.</w:t>
      </w:r>
    </w:p>
    <w:p w14:paraId="675BB6D7" w14:textId="77777777" w:rsidR="001F39EB" w:rsidRPr="009E4BF7" w:rsidRDefault="001F39EB" w:rsidP="001A345C">
      <w:pPr>
        <w:pStyle w:val="Plattetekst"/>
        <w:rPr>
          <w:rFonts w:ascii="Aptos" w:hAnsi="Aptos"/>
          <w:sz w:val="24"/>
          <w:szCs w:val="24"/>
        </w:rPr>
      </w:pPr>
    </w:p>
    <w:p w14:paraId="4482527D" w14:textId="77777777" w:rsidR="001F39EB" w:rsidRPr="009E4BF7" w:rsidRDefault="001F39EB" w:rsidP="001A345C">
      <w:pPr>
        <w:pStyle w:val="Plattetekst"/>
        <w:rPr>
          <w:rFonts w:ascii="Aptos" w:hAnsi="Aptos"/>
          <w:b/>
          <w:sz w:val="24"/>
          <w:szCs w:val="24"/>
        </w:rPr>
      </w:pPr>
      <w:r w:rsidRPr="009E4BF7">
        <w:rPr>
          <w:rFonts w:ascii="Aptos" w:hAnsi="Aptos"/>
          <w:b/>
          <w:sz w:val="24"/>
          <w:szCs w:val="24"/>
        </w:rPr>
        <w:t>Actie!</w:t>
      </w:r>
    </w:p>
    <w:p w14:paraId="56A34CF7" w14:textId="77777777" w:rsidR="000253D1" w:rsidRPr="009E4BF7" w:rsidRDefault="001F39EB" w:rsidP="001A345C">
      <w:pPr>
        <w:pStyle w:val="Plattetekst"/>
        <w:rPr>
          <w:rFonts w:ascii="Aptos" w:hAnsi="Aptos"/>
          <w:sz w:val="24"/>
          <w:szCs w:val="24"/>
        </w:rPr>
      </w:pPr>
      <w:r w:rsidRPr="009E4BF7">
        <w:rPr>
          <w:rFonts w:ascii="Aptos" w:hAnsi="Aptos"/>
          <w:sz w:val="24"/>
          <w:szCs w:val="24"/>
        </w:rPr>
        <w:t>Ga aan de sl</w:t>
      </w:r>
      <w:r w:rsidR="000253D1" w:rsidRPr="009E4BF7">
        <w:rPr>
          <w:rFonts w:ascii="Aptos" w:hAnsi="Aptos"/>
          <w:sz w:val="24"/>
          <w:szCs w:val="24"/>
        </w:rPr>
        <w:t>ag met je belemmerende factoren</w:t>
      </w:r>
    </w:p>
    <w:p w14:paraId="51CC8B7A" w14:textId="77777777" w:rsidR="001F39EB" w:rsidRPr="009E4BF7" w:rsidRDefault="001F39EB" w:rsidP="00D45E15">
      <w:pPr>
        <w:pStyle w:val="List1"/>
        <w:spacing w:before="60"/>
        <w:rPr>
          <w:rFonts w:ascii="Aptos" w:hAnsi="Aptos"/>
          <w:sz w:val="24"/>
          <w:szCs w:val="24"/>
        </w:rPr>
      </w:pPr>
      <w:r w:rsidRPr="009E4BF7">
        <w:rPr>
          <w:rFonts w:ascii="Aptos" w:hAnsi="Aptos"/>
          <w:sz w:val="24"/>
          <w:szCs w:val="24"/>
        </w:rPr>
        <w:t>Schrijf de factoren die je ergens van weerhouden puntsgewijs op;</w:t>
      </w:r>
    </w:p>
    <w:p w14:paraId="2F0FA8CE" w14:textId="1743D8D1" w:rsidR="001F39EB" w:rsidRPr="009E4BF7" w:rsidRDefault="001F39EB" w:rsidP="000253D1">
      <w:pPr>
        <w:pStyle w:val="List1"/>
        <w:rPr>
          <w:rFonts w:ascii="Aptos" w:hAnsi="Aptos"/>
          <w:sz w:val="24"/>
          <w:szCs w:val="24"/>
        </w:rPr>
      </w:pPr>
      <w:r w:rsidRPr="009E4BF7">
        <w:rPr>
          <w:rFonts w:ascii="Aptos" w:hAnsi="Aptos"/>
          <w:sz w:val="24"/>
          <w:szCs w:val="24"/>
        </w:rPr>
        <w:t xml:space="preserve">Geef elke factor een cijfer tussen de 0 en 10, waarbij een hoog cijfer betekent dat je deze factor </w:t>
      </w:r>
      <w:r w:rsidR="009E0D4C">
        <w:rPr>
          <w:rFonts w:ascii="Aptos" w:hAnsi="Aptos"/>
          <w:sz w:val="24"/>
          <w:szCs w:val="24"/>
        </w:rPr>
        <w:t>zwaarwegend</w:t>
      </w:r>
      <w:r w:rsidR="009E0D4C">
        <w:rPr>
          <w:rStyle w:val="Verwijzingopmerking"/>
          <w:rFonts w:ascii="Aptos" w:hAnsi="Aptos"/>
          <w:color w:val="auto"/>
          <w:sz w:val="24"/>
          <w:szCs w:val="24"/>
        </w:rPr>
        <w:t xml:space="preserve"> vindt;</w:t>
      </w:r>
    </w:p>
    <w:p w14:paraId="06CBA661" w14:textId="77777777" w:rsidR="001F39EB" w:rsidRPr="009E4BF7" w:rsidRDefault="001F39EB" w:rsidP="000253D1">
      <w:pPr>
        <w:pStyle w:val="List1"/>
        <w:rPr>
          <w:rFonts w:ascii="Aptos" w:hAnsi="Aptos"/>
          <w:sz w:val="24"/>
          <w:szCs w:val="24"/>
        </w:rPr>
      </w:pPr>
      <w:r w:rsidRPr="009E4BF7">
        <w:rPr>
          <w:rFonts w:ascii="Aptos" w:hAnsi="Aptos"/>
          <w:sz w:val="24"/>
          <w:szCs w:val="24"/>
        </w:rPr>
        <w:t>Bedenk voor elke factor wat je zelf kunt doen om de invloed ervan te verminderen.</w:t>
      </w:r>
    </w:p>
    <w:p w14:paraId="4DBA8BEA" w14:textId="77777777" w:rsidR="001A345C" w:rsidRPr="009E4BF7" w:rsidRDefault="001A345C" w:rsidP="001A345C">
      <w:pPr>
        <w:pStyle w:val="Plattetekst"/>
        <w:rPr>
          <w:rFonts w:ascii="Aptos" w:hAnsi="Aptos"/>
          <w:sz w:val="24"/>
          <w:szCs w:val="24"/>
        </w:rPr>
      </w:pPr>
    </w:p>
    <w:p w14:paraId="08965E16" w14:textId="77777777" w:rsidR="001F39EB" w:rsidRPr="0090639E" w:rsidRDefault="001F39EB" w:rsidP="001A345C">
      <w:pPr>
        <w:pStyle w:val="Plattetekst"/>
      </w:pPr>
    </w:p>
    <w:p w14:paraId="0BA42FD0" w14:textId="77777777" w:rsidR="001F39EB" w:rsidRPr="009E4BF7" w:rsidRDefault="001F39EB" w:rsidP="001A345C">
      <w:pPr>
        <w:pStyle w:val="Plattetekst"/>
        <w:rPr>
          <w:rStyle w:val="Intensievebenadrukking"/>
          <w:rFonts w:ascii="Aptos" w:hAnsi="Aptos"/>
          <w:sz w:val="28"/>
        </w:rPr>
      </w:pPr>
      <w:r w:rsidRPr="009E4BF7">
        <w:rPr>
          <w:rStyle w:val="Intensievebenadrukking"/>
          <w:rFonts w:ascii="Aptos" w:hAnsi="Aptos"/>
          <w:sz w:val="28"/>
        </w:rPr>
        <w:t>Stap 3</w:t>
      </w:r>
      <w:r w:rsidR="001A345C" w:rsidRPr="009E4BF7">
        <w:rPr>
          <w:rStyle w:val="Intensievebenadrukking"/>
          <w:rFonts w:ascii="Aptos" w:hAnsi="Aptos"/>
          <w:sz w:val="28"/>
        </w:rPr>
        <w:t>:</w:t>
      </w:r>
      <w:r w:rsidRPr="009E4BF7">
        <w:rPr>
          <w:rStyle w:val="Intensievebenadrukking"/>
          <w:rFonts w:ascii="Aptos" w:hAnsi="Aptos"/>
          <w:sz w:val="28"/>
        </w:rPr>
        <w:t xml:space="preserve"> Bevorderende factoren</w:t>
      </w:r>
    </w:p>
    <w:p w14:paraId="34CAEC6B" w14:textId="77777777" w:rsidR="001A345C" w:rsidRPr="009E4BF7" w:rsidRDefault="001F39EB" w:rsidP="001A345C">
      <w:pPr>
        <w:pStyle w:val="Plattetekst"/>
        <w:rPr>
          <w:rFonts w:ascii="Aptos" w:hAnsi="Aptos"/>
          <w:sz w:val="24"/>
          <w:szCs w:val="24"/>
        </w:rPr>
      </w:pPr>
      <w:r w:rsidRPr="009E4BF7">
        <w:rPr>
          <w:rFonts w:ascii="Aptos" w:hAnsi="Aptos"/>
          <w:sz w:val="24"/>
          <w:szCs w:val="24"/>
        </w:rPr>
        <w:t>Naast belemmerende factoren zijn er ook factoren die een positieve invloed hebben op het bereiken van je dromen, zoals:</w:t>
      </w:r>
    </w:p>
    <w:p w14:paraId="67DCA501" w14:textId="77777777" w:rsidR="001F39EB" w:rsidRPr="009E4BF7" w:rsidRDefault="001F39EB" w:rsidP="00D45E15">
      <w:pPr>
        <w:pStyle w:val="Plattetekst"/>
        <w:numPr>
          <w:ilvl w:val="0"/>
          <w:numId w:val="25"/>
        </w:numPr>
        <w:spacing w:before="60"/>
        <w:ind w:left="568" w:hanging="284"/>
        <w:rPr>
          <w:rFonts w:ascii="Aptos" w:hAnsi="Aptos"/>
          <w:sz w:val="24"/>
          <w:szCs w:val="24"/>
        </w:rPr>
      </w:pPr>
      <w:r w:rsidRPr="009E4BF7">
        <w:rPr>
          <w:rFonts w:ascii="Aptos" w:hAnsi="Aptos"/>
          <w:sz w:val="24"/>
          <w:szCs w:val="24"/>
        </w:rPr>
        <w:t xml:space="preserve">Een goed netwerk; </w:t>
      </w:r>
    </w:p>
    <w:p w14:paraId="16B2F2EE" w14:textId="77777777" w:rsidR="001F39EB" w:rsidRPr="009E4BF7" w:rsidRDefault="001F39EB" w:rsidP="001A345C">
      <w:pPr>
        <w:pStyle w:val="Plattetekst"/>
        <w:numPr>
          <w:ilvl w:val="0"/>
          <w:numId w:val="25"/>
        </w:numPr>
        <w:ind w:left="568" w:hanging="284"/>
        <w:rPr>
          <w:rFonts w:ascii="Aptos" w:hAnsi="Aptos"/>
          <w:sz w:val="24"/>
          <w:szCs w:val="24"/>
        </w:rPr>
      </w:pPr>
      <w:r w:rsidRPr="009E4BF7">
        <w:rPr>
          <w:rFonts w:ascii="Aptos" w:hAnsi="Aptos"/>
          <w:sz w:val="24"/>
          <w:szCs w:val="24"/>
        </w:rPr>
        <w:t>Ervaring die je al op hebt gedaan;</w:t>
      </w:r>
    </w:p>
    <w:p w14:paraId="6A1E4696" w14:textId="77777777" w:rsidR="001F39EB" w:rsidRPr="009E4BF7" w:rsidRDefault="001F39EB" w:rsidP="001A345C">
      <w:pPr>
        <w:pStyle w:val="Plattetekst"/>
        <w:numPr>
          <w:ilvl w:val="0"/>
          <w:numId w:val="25"/>
        </w:numPr>
        <w:ind w:left="568" w:hanging="284"/>
        <w:rPr>
          <w:rFonts w:ascii="Aptos" w:hAnsi="Aptos"/>
          <w:sz w:val="24"/>
          <w:szCs w:val="24"/>
        </w:rPr>
      </w:pPr>
      <w:r w:rsidRPr="009E4BF7">
        <w:rPr>
          <w:rFonts w:ascii="Aptos" w:hAnsi="Aptos"/>
          <w:sz w:val="24"/>
          <w:szCs w:val="24"/>
        </w:rPr>
        <w:t>Affiniteit met een bepaald onderwerp;</w:t>
      </w:r>
    </w:p>
    <w:p w14:paraId="2686D630" w14:textId="77777777" w:rsidR="001F39EB" w:rsidRPr="009E4BF7" w:rsidRDefault="001F39EB" w:rsidP="001A345C">
      <w:pPr>
        <w:pStyle w:val="Plattetekst"/>
        <w:numPr>
          <w:ilvl w:val="0"/>
          <w:numId w:val="25"/>
        </w:numPr>
        <w:ind w:left="568" w:hanging="284"/>
        <w:rPr>
          <w:rFonts w:ascii="Aptos" w:hAnsi="Aptos"/>
          <w:sz w:val="24"/>
          <w:szCs w:val="24"/>
        </w:rPr>
      </w:pPr>
      <w:r w:rsidRPr="009E4BF7">
        <w:rPr>
          <w:rFonts w:ascii="Aptos" w:hAnsi="Aptos"/>
          <w:sz w:val="24"/>
          <w:szCs w:val="24"/>
        </w:rPr>
        <w:t>Financiële factoren;</w:t>
      </w:r>
    </w:p>
    <w:p w14:paraId="1FE74620" w14:textId="77777777" w:rsidR="003A41A0" w:rsidRDefault="001F39EB" w:rsidP="00BB48CD">
      <w:pPr>
        <w:pStyle w:val="Plattetekst"/>
        <w:numPr>
          <w:ilvl w:val="0"/>
          <w:numId w:val="26"/>
        </w:numPr>
        <w:ind w:left="568" w:hanging="284"/>
        <w:rPr>
          <w:rFonts w:ascii="Aptos" w:hAnsi="Aptos"/>
          <w:sz w:val="24"/>
          <w:szCs w:val="24"/>
        </w:rPr>
      </w:pPr>
      <w:r w:rsidRPr="009E4BF7">
        <w:rPr>
          <w:rFonts w:ascii="Aptos" w:hAnsi="Aptos"/>
          <w:sz w:val="24"/>
          <w:szCs w:val="24"/>
        </w:rPr>
        <w:t>Drive en focus;</w:t>
      </w:r>
      <w:r w:rsidR="009161F0">
        <w:rPr>
          <w:rFonts w:ascii="Aptos" w:hAnsi="Aptos"/>
          <w:sz w:val="24"/>
          <w:szCs w:val="24"/>
        </w:rPr>
        <w:t xml:space="preserve"> </w:t>
      </w:r>
    </w:p>
    <w:p w14:paraId="1DD3C648" w14:textId="676EC778" w:rsidR="001F39EB" w:rsidRPr="009E4BF7" w:rsidRDefault="001F39EB" w:rsidP="00BB48CD">
      <w:pPr>
        <w:pStyle w:val="Plattetekst"/>
        <w:numPr>
          <w:ilvl w:val="0"/>
          <w:numId w:val="26"/>
        </w:numPr>
        <w:ind w:left="568" w:hanging="284"/>
        <w:rPr>
          <w:rFonts w:ascii="Aptos" w:hAnsi="Aptos"/>
          <w:sz w:val="24"/>
          <w:szCs w:val="24"/>
        </w:rPr>
      </w:pPr>
      <w:r w:rsidRPr="009E4BF7">
        <w:rPr>
          <w:rFonts w:ascii="Aptos" w:hAnsi="Aptos"/>
          <w:sz w:val="24"/>
          <w:szCs w:val="24"/>
        </w:rPr>
        <w:t xml:space="preserve">Een positieve instelling (“Ik bereik altijd wat ik wil.”, “Leeftijd is niet belangrijk.”, “Ik heb een hoge gunfactor.”, </w:t>
      </w:r>
      <w:proofErr w:type="spellStart"/>
      <w:r w:rsidRPr="009E4BF7">
        <w:rPr>
          <w:rFonts w:ascii="Aptos" w:hAnsi="Aptos"/>
          <w:sz w:val="24"/>
          <w:szCs w:val="24"/>
        </w:rPr>
        <w:t>etc</w:t>
      </w:r>
      <w:proofErr w:type="spellEnd"/>
      <w:r w:rsidRPr="009E4BF7">
        <w:rPr>
          <w:rFonts w:ascii="Aptos" w:hAnsi="Aptos"/>
          <w:sz w:val="24"/>
          <w:szCs w:val="24"/>
        </w:rPr>
        <w:t>).</w:t>
      </w:r>
    </w:p>
    <w:p w14:paraId="606A7FA3" w14:textId="77777777" w:rsidR="001F39EB" w:rsidRPr="009E4BF7" w:rsidRDefault="001F39EB" w:rsidP="001A345C">
      <w:pPr>
        <w:pStyle w:val="Plattetekst"/>
        <w:rPr>
          <w:rFonts w:ascii="Aptos" w:hAnsi="Aptos"/>
          <w:sz w:val="24"/>
          <w:szCs w:val="24"/>
        </w:rPr>
      </w:pPr>
    </w:p>
    <w:p w14:paraId="70AF74FE" w14:textId="77777777" w:rsidR="00EE34CB" w:rsidRPr="009E4BF7" w:rsidRDefault="00EE34CB" w:rsidP="001A345C">
      <w:pPr>
        <w:pStyle w:val="Plattetekst"/>
        <w:rPr>
          <w:rFonts w:ascii="Aptos" w:hAnsi="Aptos"/>
          <w:sz w:val="24"/>
          <w:szCs w:val="24"/>
        </w:rPr>
      </w:pPr>
    </w:p>
    <w:p w14:paraId="162819E1" w14:textId="77777777" w:rsidR="00EE34CB" w:rsidRPr="009E4BF7" w:rsidRDefault="00EE34CB" w:rsidP="001A345C">
      <w:pPr>
        <w:pStyle w:val="Plattetekst"/>
        <w:rPr>
          <w:rFonts w:ascii="Aptos" w:hAnsi="Aptos"/>
          <w:sz w:val="24"/>
          <w:szCs w:val="24"/>
        </w:rPr>
      </w:pPr>
    </w:p>
    <w:p w14:paraId="1B758BE8" w14:textId="77777777" w:rsidR="00EE34CB" w:rsidRPr="009E4BF7" w:rsidRDefault="00EE34CB" w:rsidP="001A345C">
      <w:pPr>
        <w:pStyle w:val="Plattetekst"/>
        <w:rPr>
          <w:rFonts w:ascii="Aptos" w:hAnsi="Aptos"/>
          <w:sz w:val="24"/>
          <w:szCs w:val="24"/>
        </w:rPr>
      </w:pPr>
    </w:p>
    <w:p w14:paraId="0784FB7B" w14:textId="77777777" w:rsidR="001F39EB" w:rsidRPr="009E4BF7" w:rsidRDefault="001F39EB" w:rsidP="001A345C">
      <w:pPr>
        <w:pStyle w:val="Plattetekst"/>
        <w:rPr>
          <w:rFonts w:ascii="Aptos" w:hAnsi="Aptos"/>
          <w:b/>
          <w:sz w:val="24"/>
          <w:szCs w:val="24"/>
        </w:rPr>
      </w:pPr>
      <w:r w:rsidRPr="009E4BF7">
        <w:rPr>
          <w:rFonts w:ascii="Aptos" w:hAnsi="Aptos"/>
          <w:b/>
          <w:sz w:val="24"/>
          <w:szCs w:val="24"/>
        </w:rPr>
        <w:t>Actie!</w:t>
      </w:r>
    </w:p>
    <w:p w14:paraId="13B05A01" w14:textId="77777777" w:rsidR="001F39EB" w:rsidRPr="009E4BF7" w:rsidRDefault="001F39EB" w:rsidP="001A345C">
      <w:pPr>
        <w:pStyle w:val="Plattetekst"/>
        <w:rPr>
          <w:rFonts w:ascii="Aptos" w:hAnsi="Aptos"/>
          <w:sz w:val="24"/>
          <w:szCs w:val="24"/>
        </w:rPr>
      </w:pPr>
      <w:r w:rsidRPr="009E4BF7">
        <w:rPr>
          <w:rFonts w:ascii="Aptos" w:hAnsi="Aptos"/>
          <w:sz w:val="24"/>
          <w:szCs w:val="24"/>
        </w:rPr>
        <w:t>Ga aan de slag met je bevorderende factoren</w:t>
      </w:r>
    </w:p>
    <w:p w14:paraId="6F79944E" w14:textId="77777777" w:rsidR="001F39EB" w:rsidRPr="009E4BF7" w:rsidRDefault="001F39EB" w:rsidP="0035489E">
      <w:pPr>
        <w:pStyle w:val="List1"/>
        <w:spacing w:before="60"/>
        <w:rPr>
          <w:rFonts w:ascii="Aptos" w:hAnsi="Aptos"/>
          <w:sz w:val="24"/>
          <w:szCs w:val="24"/>
        </w:rPr>
      </w:pPr>
      <w:r w:rsidRPr="009E4BF7">
        <w:rPr>
          <w:rFonts w:ascii="Aptos" w:hAnsi="Aptos"/>
          <w:sz w:val="24"/>
          <w:szCs w:val="24"/>
        </w:rPr>
        <w:t>Schrijf de factoren die je stimuleren puntsgewijs op;</w:t>
      </w:r>
    </w:p>
    <w:p w14:paraId="263B5A2A" w14:textId="77777777" w:rsidR="001F39EB" w:rsidRPr="009E4BF7" w:rsidRDefault="001F39EB" w:rsidP="0035489E">
      <w:pPr>
        <w:pStyle w:val="List1"/>
        <w:rPr>
          <w:rFonts w:ascii="Aptos" w:hAnsi="Aptos"/>
          <w:sz w:val="24"/>
          <w:szCs w:val="24"/>
        </w:rPr>
      </w:pPr>
      <w:r w:rsidRPr="009E4BF7">
        <w:rPr>
          <w:rFonts w:ascii="Aptos" w:hAnsi="Aptos"/>
          <w:sz w:val="24"/>
          <w:szCs w:val="24"/>
        </w:rPr>
        <w:t>Geef elke factor een cijfer tussen de 0 en 10, waarbij een hoog cijfer betekent dat je deze factor het belangrijkste vindt;</w:t>
      </w:r>
    </w:p>
    <w:p w14:paraId="4DFED167" w14:textId="77777777" w:rsidR="001F39EB" w:rsidRPr="009E4BF7" w:rsidRDefault="001F39EB" w:rsidP="0035489E">
      <w:pPr>
        <w:pStyle w:val="List1"/>
        <w:rPr>
          <w:rFonts w:ascii="Aptos" w:hAnsi="Aptos"/>
          <w:sz w:val="24"/>
          <w:szCs w:val="24"/>
        </w:rPr>
      </w:pPr>
      <w:r w:rsidRPr="009E4BF7">
        <w:rPr>
          <w:rFonts w:ascii="Aptos" w:hAnsi="Aptos"/>
          <w:sz w:val="24"/>
          <w:szCs w:val="24"/>
        </w:rPr>
        <w:t>Bedenk voor elke factor wat je zelf kunt doen om de invloed ervan te vergroten.</w:t>
      </w:r>
    </w:p>
    <w:p w14:paraId="43B43595" w14:textId="77777777" w:rsidR="00973600" w:rsidRDefault="00973600" w:rsidP="001A345C">
      <w:pPr>
        <w:pStyle w:val="Plattetekst"/>
        <w:rPr>
          <w:rFonts w:ascii="Aptos" w:hAnsi="Aptos"/>
          <w:snapToGrid w:val="0"/>
          <w:sz w:val="24"/>
          <w:szCs w:val="24"/>
        </w:rPr>
      </w:pPr>
    </w:p>
    <w:p w14:paraId="05584CCF" w14:textId="7FF07C69" w:rsidR="009E0D4C" w:rsidRPr="009E4BF7" w:rsidRDefault="009E0D4C" w:rsidP="001A345C">
      <w:pPr>
        <w:pStyle w:val="Plattetekst"/>
        <w:rPr>
          <w:rFonts w:ascii="Aptos" w:hAnsi="Aptos"/>
          <w:snapToGrid w:val="0"/>
          <w:sz w:val="24"/>
          <w:szCs w:val="24"/>
        </w:rPr>
      </w:pPr>
      <w:r>
        <w:rPr>
          <w:rFonts w:ascii="Aptos" w:hAnsi="Aptos"/>
          <w:snapToGrid w:val="0"/>
          <w:sz w:val="24"/>
          <w:szCs w:val="24"/>
        </w:rPr>
        <w:t>Bekijk je CV en ga na of je belemmerende overtuigingen hebt benoemd.</w:t>
      </w:r>
    </w:p>
    <w:p w14:paraId="6F2627AD" w14:textId="77777777" w:rsidR="001F39EB" w:rsidRPr="009E4BF7" w:rsidRDefault="001F39EB" w:rsidP="001A345C">
      <w:pPr>
        <w:pStyle w:val="Plattetekst"/>
        <w:rPr>
          <w:rFonts w:ascii="Aptos" w:hAnsi="Aptos"/>
          <w:sz w:val="24"/>
          <w:szCs w:val="24"/>
        </w:rPr>
      </w:pPr>
    </w:p>
    <w:p w14:paraId="25CD0911" w14:textId="77777777" w:rsidR="001F39EB" w:rsidRPr="009E4BF7" w:rsidRDefault="001F39EB" w:rsidP="001A345C">
      <w:pPr>
        <w:pStyle w:val="Plattetekst"/>
        <w:rPr>
          <w:rFonts w:ascii="Aptos" w:hAnsi="Aptos"/>
          <w:sz w:val="24"/>
          <w:szCs w:val="24"/>
        </w:rPr>
      </w:pPr>
      <w:r w:rsidRPr="009E4BF7">
        <w:rPr>
          <w:rFonts w:ascii="Aptos" w:hAnsi="Aptos"/>
          <w:b/>
          <w:sz w:val="24"/>
          <w:szCs w:val="24"/>
        </w:rPr>
        <w:t>Tip:</w:t>
      </w:r>
      <w:r w:rsidRPr="009E4BF7">
        <w:rPr>
          <w:rFonts w:ascii="Aptos" w:hAnsi="Aptos"/>
          <w:sz w:val="24"/>
          <w:szCs w:val="24"/>
        </w:rPr>
        <w:t xml:space="preserve"> Als je een of meer belemmerende overtuigingen hebt benoemd, onderzoek dan hoe realistisch ze zijn en probeer ze te vervangen door positievere beelden. Onderstaande boeken kunnen je hierbij helpen:</w:t>
      </w:r>
    </w:p>
    <w:p w14:paraId="45E19656" w14:textId="77777777" w:rsidR="001F39EB" w:rsidRPr="009E4BF7" w:rsidRDefault="001F39EB" w:rsidP="001A345C">
      <w:pPr>
        <w:pStyle w:val="Plattetekst"/>
        <w:rPr>
          <w:rFonts w:ascii="Aptos" w:hAnsi="Aptos"/>
          <w:sz w:val="24"/>
          <w:szCs w:val="24"/>
        </w:rPr>
      </w:pPr>
    </w:p>
    <w:p w14:paraId="7A512DD1" w14:textId="77777777" w:rsidR="001F39EB" w:rsidRPr="009E4BF7" w:rsidRDefault="001F39EB" w:rsidP="0035489E">
      <w:pPr>
        <w:pStyle w:val="List1"/>
        <w:rPr>
          <w:rFonts w:ascii="Aptos" w:hAnsi="Aptos"/>
          <w:sz w:val="24"/>
          <w:szCs w:val="24"/>
        </w:rPr>
      </w:pPr>
      <w:r w:rsidRPr="009E4BF7">
        <w:rPr>
          <w:rFonts w:ascii="Aptos" w:hAnsi="Aptos"/>
          <w:sz w:val="24"/>
          <w:szCs w:val="24"/>
        </w:rPr>
        <w:t xml:space="preserve">“Ja-maar, wat als alles lukt?”, De tien regels voor een ‘Ja maar-vrij-leven' van Berthold </w:t>
      </w:r>
      <w:proofErr w:type="spellStart"/>
      <w:r w:rsidRPr="009E4BF7">
        <w:rPr>
          <w:rFonts w:ascii="Aptos" w:hAnsi="Aptos"/>
          <w:sz w:val="24"/>
          <w:szCs w:val="24"/>
        </w:rPr>
        <w:t>Gunster</w:t>
      </w:r>
      <w:proofErr w:type="spellEnd"/>
    </w:p>
    <w:p w14:paraId="17579D32" w14:textId="77777777" w:rsidR="001F39EB" w:rsidRDefault="001F39EB" w:rsidP="0035489E">
      <w:pPr>
        <w:pStyle w:val="List1"/>
        <w:rPr>
          <w:rFonts w:ascii="Aptos" w:hAnsi="Aptos"/>
          <w:sz w:val="24"/>
          <w:szCs w:val="24"/>
        </w:rPr>
      </w:pPr>
      <w:r w:rsidRPr="009E4BF7">
        <w:rPr>
          <w:rFonts w:ascii="Aptos" w:hAnsi="Aptos"/>
          <w:sz w:val="24"/>
          <w:szCs w:val="24"/>
        </w:rPr>
        <w:t>“Beren op de weg, spinsels in je hoofd” van Theo IJzermans en Coen Dirkx</w:t>
      </w:r>
    </w:p>
    <w:p w14:paraId="0DF5460E" w14:textId="77777777" w:rsidR="00405BCE" w:rsidRDefault="00405BCE" w:rsidP="00405BCE">
      <w:pPr>
        <w:pStyle w:val="List1"/>
        <w:numPr>
          <w:ilvl w:val="0"/>
          <w:numId w:val="0"/>
        </w:numPr>
        <w:ind w:left="720" w:hanging="360"/>
        <w:rPr>
          <w:rFonts w:ascii="Aptos" w:hAnsi="Aptos"/>
          <w:sz w:val="24"/>
          <w:szCs w:val="24"/>
        </w:rPr>
      </w:pPr>
    </w:p>
    <w:p w14:paraId="65969D49" w14:textId="77777777" w:rsidR="00405BCE" w:rsidRPr="00405BCE" w:rsidRDefault="00405BCE" w:rsidP="00405BCE">
      <w:pPr>
        <w:pStyle w:val="List1"/>
        <w:numPr>
          <w:ilvl w:val="0"/>
          <w:numId w:val="0"/>
        </w:numPr>
        <w:ind w:left="720" w:hanging="360"/>
        <w:rPr>
          <w:rFonts w:ascii="Aptos" w:hAnsi="Aptos"/>
          <w:b/>
          <w:bCs/>
          <w:sz w:val="24"/>
          <w:szCs w:val="24"/>
        </w:rPr>
      </w:pPr>
    </w:p>
    <w:p w14:paraId="3A4ACA4A" w14:textId="77777777" w:rsidR="00405BCE" w:rsidRDefault="00405BCE" w:rsidP="00405BCE">
      <w:pPr>
        <w:pStyle w:val="List1"/>
        <w:numPr>
          <w:ilvl w:val="0"/>
          <w:numId w:val="0"/>
        </w:numPr>
        <w:ind w:left="426" w:hanging="360"/>
        <w:rPr>
          <w:rFonts w:ascii="Aptos" w:hAnsi="Aptos"/>
          <w:b/>
          <w:bCs/>
        </w:rPr>
      </w:pPr>
      <w:r w:rsidRPr="00405BCE">
        <w:rPr>
          <w:rFonts w:ascii="Aptos" w:hAnsi="Aptos"/>
          <w:b/>
          <w:bCs/>
        </w:rPr>
        <w:t>D</w:t>
      </w:r>
      <w:r w:rsidRPr="00405BCE">
        <w:rPr>
          <w:rFonts w:ascii="Aptos" w:hAnsi="Aptos"/>
          <w:b/>
          <w:bCs/>
        </w:rPr>
        <w:t xml:space="preserve">eze boeken </w:t>
      </w:r>
      <w:r w:rsidRPr="00405BCE">
        <w:rPr>
          <w:rFonts w:ascii="Aptos" w:hAnsi="Aptos"/>
          <w:b/>
          <w:bCs/>
        </w:rPr>
        <w:t xml:space="preserve">zijn </w:t>
      </w:r>
      <w:r w:rsidRPr="00405BCE">
        <w:rPr>
          <w:rFonts w:ascii="Aptos" w:hAnsi="Aptos"/>
          <w:b/>
          <w:bCs/>
        </w:rPr>
        <w:t xml:space="preserve">ook te lenen bij de Z!N mini-bieb. </w:t>
      </w:r>
      <w:r w:rsidRPr="00405BCE">
        <w:rPr>
          <w:rFonts w:ascii="Aptos" w:hAnsi="Aptos"/>
          <w:b/>
          <w:bCs/>
        </w:rPr>
        <w:t>Wil je hier gebruik van maken?</w:t>
      </w:r>
    </w:p>
    <w:p w14:paraId="1527081A" w14:textId="623F453C" w:rsidR="00405BCE" w:rsidRPr="00405BCE" w:rsidRDefault="00405BCE" w:rsidP="00405BCE">
      <w:pPr>
        <w:pStyle w:val="List1"/>
        <w:numPr>
          <w:ilvl w:val="0"/>
          <w:numId w:val="0"/>
        </w:numPr>
        <w:ind w:left="426" w:hanging="360"/>
        <w:rPr>
          <w:rFonts w:ascii="Aptos" w:hAnsi="Aptos"/>
          <w:b/>
          <w:bCs/>
        </w:rPr>
      </w:pPr>
      <w:r w:rsidRPr="00405BCE">
        <w:rPr>
          <w:rFonts w:ascii="Aptos" w:hAnsi="Aptos"/>
          <w:b/>
          <w:bCs/>
        </w:rPr>
        <w:t>Stuur</w:t>
      </w:r>
      <w:r>
        <w:rPr>
          <w:rFonts w:ascii="Aptos" w:hAnsi="Aptos"/>
          <w:b/>
          <w:bCs/>
        </w:rPr>
        <w:t xml:space="preserve"> </w:t>
      </w:r>
      <w:r w:rsidRPr="00405BCE">
        <w:rPr>
          <w:rFonts w:ascii="Aptos" w:hAnsi="Aptos"/>
          <w:b/>
          <w:bCs/>
        </w:rPr>
        <w:t xml:space="preserve">dan een mail aan </w:t>
      </w:r>
      <w:hyperlink r:id="rId12" w:history="1">
        <w:r w:rsidRPr="00405BCE">
          <w:rPr>
            <w:rStyle w:val="Hyperlink"/>
            <w:rFonts w:ascii="Aptos" w:hAnsi="Aptos"/>
            <w:b/>
            <w:bCs/>
          </w:rPr>
          <w:t>zin@ns.nl</w:t>
        </w:r>
      </w:hyperlink>
    </w:p>
    <w:sectPr w:rsidR="00405BCE" w:rsidRPr="00405BCE" w:rsidSect="009E4BF7">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1D50D6" w14:textId="77777777" w:rsidR="0068221E" w:rsidRDefault="0068221E" w:rsidP="003A1039">
      <w:r>
        <w:separator/>
      </w:r>
    </w:p>
    <w:p w14:paraId="66B2EDCB" w14:textId="77777777" w:rsidR="0068221E" w:rsidRDefault="0068221E"/>
  </w:endnote>
  <w:endnote w:type="continuationSeparator" w:id="0">
    <w:p w14:paraId="76A7F9FA" w14:textId="77777777" w:rsidR="0068221E" w:rsidRDefault="0068221E" w:rsidP="003A1039">
      <w:r>
        <w:continuationSeparator/>
      </w:r>
    </w:p>
    <w:p w14:paraId="252DE847" w14:textId="77777777" w:rsidR="0068221E" w:rsidRDefault="006822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wis721 Blk BT">
    <w:altName w:val="Times New Roman"/>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51DF0" w14:textId="4D48015F" w:rsidR="007D6B3E" w:rsidRDefault="007D6B3E">
    <w:pPr>
      <w:pStyle w:val="Voettekst"/>
    </w:pPr>
    <w:r>
      <w:rPr>
        <w:noProof/>
      </w:rPr>
      <mc:AlternateContent>
        <mc:Choice Requires="wps">
          <w:drawing>
            <wp:anchor distT="0" distB="0" distL="0" distR="0" simplePos="0" relativeHeight="251669504" behindDoc="0" locked="0" layoutInCell="1" allowOverlap="1" wp14:anchorId="5E69864E" wp14:editId="3F90FF4E">
              <wp:simplePos x="635" y="635"/>
              <wp:positionH relativeFrom="page">
                <wp:align>left</wp:align>
              </wp:positionH>
              <wp:positionV relativeFrom="page">
                <wp:align>bottom</wp:align>
              </wp:positionV>
              <wp:extent cx="569595" cy="368300"/>
              <wp:effectExtent l="0" t="0" r="1905" b="0"/>
              <wp:wrapNone/>
              <wp:docPr id="704439126" name="Tekstvak 5"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1DF40FA9" w14:textId="37098988" w:rsidR="007D6B3E" w:rsidRPr="007D6B3E" w:rsidRDefault="007D6B3E" w:rsidP="007D6B3E">
                          <w:pPr>
                            <w:rPr>
                              <w:rFonts w:eastAsia="Calibri" w:cs="Calibri"/>
                              <w:noProof/>
                              <w:color w:val="999999"/>
                              <w:sz w:val="20"/>
                              <w:szCs w:val="20"/>
                            </w:rPr>
                          </w:pPr>
                          <w:r w:rsidRPr="007D6B3E">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E69864E" id="_x0000_t202" coordsize="21600,21600" o:spt="202" path="m,l,21600r21600,l21600,xe">
              <v:stroke joinstyle="miter"/>
              <v:path gradientshapeok="t" o:connecttype="rect"/>
            </v:shapetype>
            <v:shape id="Tekstvak 5" o:spid="_x0000_s1028" type="#_x0000_t202" alt="Intern" style="position:absolute;left:0;text-align:left;margin-left:0;margin-top:0;width:44.85pt;height:29pt;z-index:2516695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99FA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" filled="f" stroked="f">
              <v:textbox style="mso-fit-shape-to-text:t" inset="20pt,0,0,15pt">
                <w:txbxContent>
                  <w:p w14:paraId="1DF40FA9" w14:textId="37098988" w:rsidR="007D6B3E" w:rsidRPr="007D6B3E" w:rsidRDefault="007D6B3E" w:rsidP="007D6B3E">
                    <w:pPr>
                      <w:rPr>
                        <w:rFonts w:eastAsia="Calibri" w:cs="Calibri"/>
                        <w:noProof/>
                        <w:color w:val="999999"/>
                        <w:sz w:val="20"/>
                        <w:szCs w:val="20"/>
                      </w:rPr>
                    </w:pPr>
                    <w:r w:rsidRPr="007D6B3E">
                      <w:rPr>
                        <w:rFonts w:eastAsia="Calibri" w:cs="Calibri"/>
                        <w:noProof/>
                        <w:color w:val="999999"/>
                        <w:sz w:val="20"/>
                        <w:szCs w:val="20"/>
                      </w:rPr>
                      <w:t>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92A099" w14:textId="21D3F936" w:rsidR="007D6B3E" w:rsidRDefault="007D6B3E" w:rsidP="00C71B94">
    <w:pPr>
      <w:pStyle w:val="Voettekst"/>
    </w:pPr>
  </w:p>
  <w:sdt>
    <w:sdtPr>
      <w:id w:val="9268004"/>
      <w:docPartObj>
        <w:docPartGallery w:val="Page Numbers (Bottom of Page)"/>
        <w:docPartUnique/>
      </w:docPartObj>
    </w:sdtPr>
    <w:sdtEndPr>
      <w:rPr>
        <w:rFonts w:ascii="Aptos" w:hAnsi="Aptos"/>
        <w:color w:val="003082"/>
        <w:lang w:val="nl-NL"/>
      </w:rPr>
    </w:sdtEndPr>
    <w:sdtContent>
      <w:p w14:paraId="2C08AD57" w14:textId="715ACDB6" w:rsidR="000247AB" w:rsidRPr="009E4BF7" w:rsidRDefault="000247AB" w:rsidP="00C71B94">
        <w:pPr>
          <w:pStyle w:val="Voettekst"/>
          <w:rPr>
            <w:rFonts w:ascii="Aptos" w:hAnsi="Aptos"/>
          </w:rPr>
        </w:pPr>
        <w:r w:rsidRPr="00C71B94">
          <w:rPr>
            <w:noProof/>
            <w:lang w:val="nl-NL" w:eastAsia="nl-NL"/>
          </w:rPr>
          <mc:AlternateContent>
            <mc:Choice Requires="wps">
              <w:drawing>
                <wp:anchor distT="0" distB="0" distL="114300" distR="114300" simplePos="0" relativeHeight="251661312" behindDoc="1" locked="0" layoutInCell="1" allowOverlap="1" wp14:anchorId="6EEBC083" wp14:editId="6545489D">
                  <wp:simplePos x="0" y="0"/>
                  <wp:positionH relativeFrom="column">
                    <wp:posOffset>2767965</wp:posOffset>
                  </wp:positionH>
                  <wp:positionV relativeFrom="paragraph">
                    <wp:posOffset>152845</wp:posOffset>
                  </wp:positionV>
                  <wp:extent cx="225425" cy="225425"/>
                  <wp:effectExtent l="0" t="0" r="3175" b="3175"/>
                  <wp:wrapNone/>
                  <wp:docPr id="15" name="Flowchart: Connector 15"/>
                  <wp:cNvGraphicFramePr/>
                  <a:graphic xmlns:a="http://schemas.openxmlformats.org/drawingml/2006/main">
                    <a:graphicData uri="http://schemas.microsoft.com/office/word/2010/wordprocessingShape">
                      <wps:wsp>
                        <wps:cNvSpPr/>
                        <wps:spPr>
                          <a:xfrm>
                            <a:off x="0" y="0"/>
                            <a:ext cx="225425" cy="225425"/>
                          </a:xfrm>
                          <a:prstGeom prst="flowChartConnector">
                            <a:avLst/>
                          </a:prstGeom>
                          <a:solidFill>
                            <a:srgbClr val="024DA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630DCA"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5" o:spid="_x0000_s1026" type="#_x0000_t120" style="position:absolute;margin-left:217.95pt;margin-top:12.05pt;width:17.75pt;height:1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" fillcolor="#024da1" stroked="f" strokeweight="2pt"/>
              </w:pict>
            </mc:Fallback>
          </mc:AlternateContent>
        </w:r>
      </w:p>
      <w:p w14:paraId="63EEBC98" w14:textId="77777777" w:rsidR="000247AB" w:rsidRPr="009E4BF7" w:rsidRDefault="000247AB" w:rsidP="00C71B94">
        <w:pPr>
          <w:pStyle w:val="Voettekst"/>
          <w:rPr>
            <w:rFonts w:ascii="Aptos" w:hAnsi="Aptos"/>
            <w:color w:val="FFC917"/>
          </w:rPr>
        </w:pPr>
        <w:r w:rsidRPr="009E4BF7">
          <w:rPr>
            <w:rFonts w:ascii="Aptos" w:hAnsi="Aptos"/>
            <w:color w:val="FFC917"/>
          </w:rPr>
          <w:fldChar w:fldCharType="begin"/>
        </w:r>
        <w:r w:rsidRPr="009E4BF7">
          <w:rPr>
            <w:rFonts w:ascii="Aptos" w:hAnsi="Aptos"/>
            <w:color w:val="FFC917"/>
          </w:rPr>
          <w:instrText xml:space="preserve"> PAGE   \* MERGEFORMAT </w:instrText>
        </w:r>
        <w:r w:rsidRPr="009E4BF7">
          <w:rPr>
            <w:rFonts w:ascii="Aptos" w:hAnsi="Aptos"/>
            <w:color w:val="FFC917"/>
          </w:rPr>
          <w:fldChar w:fldCharType="separate"/>
        </w:r>
        <w:r w:rsidR="00EE28CA" w:rsidRPr="009E4BF7">
          <w:rPr>
            <w:rFonts w:ascii="Aptos" w:hAnsi="Aptos"/>
            <w:noProof/>
            <w:color w:val="FFC917"/>
          </w:rPr>
          <w:t>3</w:t>
        </w:r>
        <w:r w:rsidRPr="009E4BF7">
          <w:rPr>
            <w:rFonts w:ascii="Aptos" w:hAnsi="Aptos"/>
            <w:color w:val="FFC917"/>
          </w:rPr>
          <w:fldChar w:fldCharType="end"/>
        </w:r>
      </w:p>
      <w:p w14:paraId="58C5F2D3" w14:textId="77777777" w:rsidR="005F4019" w:rsidRPr="009E4BF7" w:rsidRDefault="00674529" w:rsidP="00C71B94">
        <w:pPr>
          <w:pStyle w:val="Voettekst"/>
          <w:rPr>
            <w:rFonts w:ascii="Aptos" w:hAnsi="Aptos"/>
            <w:color w:val="003082"/>
            <w:lang w:val="nl-NL"/>
          </w:rPr>
        </w:pPr>
        <w:r w:rsidRPr="009E4BF7">
          <w:rPr>
            <w:rFonts w:ascii="Aptos" w:hAnsi="Aptos"/>
            <w:color w:val="003082"/>
            <w:lang w:val="nl-NL"/>
          </w:rPr>
          <w:t>Remmen of gas geven</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8CCDA4" w14:textId="39750451" w:rsidR="007D6B3E" w:rsidRDefault="007D6B3E">
    <w:pPr>
      <w:pStyle w:val="Voettekst"/>
    </w:pPr>
    <w:r>
      <w:rPr>
        <w:noProof/>
      </w:rPr>
      <mc:AlternateContent>
        <mc:Choice Requires="wps">
          <w:drawing>
            <wp:anchor distT="0" distB="0" distL="0" distR="0" simplePos="0" relativeHeight="251668480" behindDoc="0" locked="0" layoutInCell="1" allowOverlap="1" wp14:anchorId="5933754F" wp14:editId="51869877">
              <wp:simplePos x="635" y="635"/>
              <wp:positionH relativeFrom="page">
                <wp:align>left</wp:align>
              </wp:positionH>
              <wp:positionV relativeFrom="page">
                <wp:align>bottom</wp:align>
              </wp:positionV>
              <wp:extent cx="569595" cy="368300"/>
              <wp:effectExtent l="0" t="0" r="1905" b="0"/>
              <wp:wrapNone/>
              <wp:docPr id="326345286" name="Tekstvak 4"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01D07CE2" w14:textId="3653914A" w:rsidR="007D6B3E" w:rsidRPr="007D6B3E" w:rsidRDefault="007D6B3E" w:rsidP="007D6B3E">
                          <w:pPr>
                            <w:rPr>
                              <w:rFonts w:eastAsia="Calibri" w:cs="Calibri"/>
                              <w:noProof/>
                              <w:color w:val="999999"/>
                              <w:sz w:val="20"/>
                              <w:szCs w:val="20"/>
                            </w:rPr>
                          </w:pPr>
                          <w:r w:rsidRPr="007D6B3E">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33754F" id="_x0000_t202" coordsize="21600,21600" o:spt="202" path="m,l,21600r21600,l21600,xe">
              <v:stroke joinstyle="miter"/>
              <v:path gradientshapeok="t" o:connecttype="rect"/>
            </v:shapetype>
            <v:shape id="Tekstvak 4" o:spid="_x0000_s1031" type="#_x0000_t202" alt="Intern" style="position:absolute;left:0;text-align:left;margin-left:0;margin-top:0;width:44.85pt;height:29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IlwEw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" filled="f" stroked="f">
              <v:textbox style="mso-fit-shape-to-text:t" inset="20pt,0,0,15pt">
                <w:txbxContent>
                  <w:p w14:paraId="01D07CE2" w14:textId="3653914A" w:rsidR="007D6B3E" w:rsidRPr="007D6B3E" w:rsidRDefault="007D6B3E" w:rsidP="007D6B3E">
                    <w:pPr>
                      <w:rPr>
                        <w:rFonts w:eastAsia="Calibri" w:cs="Calibri"/>
                        <w:noProof/>
                        <w:color w:val="999999"/>
                        <w:sz w:val="20"/>
                        <w:szCs w:val="20"/>
                      </w:rPr>
                    </w:pPr>
                    <w:r w:rsidRPr="007D6B3E">
                      <w:rPr>
                        <w:rFonts w:eastAsia="Calibri" w:cs="Calibri"/>
                        <w:noProof/>
                        <w:color w:val="999999"/>
                        <w:sz w:val="20"/>
                        <w:szCs w:val="20"/>
                      </w:rPr>
                      <w:t>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C68340" w14:textId="77777777" w:rsidR="0068221E" w:rsidRDefault="0068221E" w:rsidP="003A1039">
      <w:r>
        <w:separator/>
      </w:r>
    </w:p>
    <w:p w14:paraId="11A5FE0D" w14:textId="77777777" w:rsidR="0068221E" w:rsidRDefault="0068221E"/>
  </w:footnote>
  <w:footnote w:type="continuationSeparator" w:id="0">
    <w:p w14:paraId="08777496" w14:textId="77777777" w:rsidR="0068221E" w:rsidRDefault="0068221E" w:rsidP="003A1039">
      <w:r>
        <w:continuationSeparator/>
      </w:r>
    </w:p>
    <w:p w14:paraId="69C060E0" w14:textId="77777777" w:rsidR="0068221E" w:rsidRDefault="006822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323EED" w14:textId="35A5AD24" w:rsidR="007D6B3E" w:rsidRDefault="007D6B3E">
    <w:pPr>
      <w:pStyle w:val="Koptekst"/>
    </w:pPr>
    <w:r>
      <w:rPr>
        <w:noProof/>
      </w:rPr>
      <mc:AlternateContent>
        <mc:Choice Requires="wps">
          <w:drawing>
            <wp:anchor distT="0" distB="0" distL="0" distR="0" simplePos="0" relativeHeight="251666432" behindDoc="0" locked="0" layoutInCell="1" allowOverlap="1" wp14:anchorId="2FF00556" wp14:editId="30DCA070">
              <wp:simplePos x="635" y="635"/>
              <wp:positionH relativeFrom="page">
                <wp:align>left</wp:align>
              </wp:positionH>
              <wp:positionV relativeFrom="page">
                <wp:align>top</wp:align>
              </wp:positionV>
              <wp:extent cx="569595" cy="368300"/>
              <wp:effectExtent l="0" t="0" r="1905" b="12700"/>
              <wp:wrapNone/>
              <wp:docPr id="2019945236" name="Tekstvak 2"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615098E7" w14:textId="6C06BF0A" w:rsidR="007D6B3E" w:rsidRPr="007D6B3E" w:rsidRDefault="007D6B3E" w:rsidP="007D6B3E">
                          <w:pPr>
                            <w:rPr>
                              <w:rFonts w:eastAsia="Calibri" w:cs="Calibri"/>
                              <w:noProof/>
                              <w:color w:val="999999"/>
                              <w:sz w:val="20"/>
                              <w:szCs w:val="20"/>
                            </w:rPr>
                          </w:pPr>
                          <w:r w:rsidRPr="007D6B3E">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FF00556" id="_x0000_t202" coordsize="21600,21600" o:spt="202" path="m,l,21600r21600,l21600,xe">
              <v:stroke joinstyle="miter"/>
              <v:path gradientshapeok="t" o:connecttype="rect"/>
            </v:shapetype>
            <v:shape id="Tekstvak 2" o:spid="_x0000_s1026" type="#_x0000_t202" alt="Intern" style="position:absolute;margin-left:0;margin-top:0;width:44.85pt;height:29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" filled="f" stroked="f">
              <v:textbox style="mso-fit-shape-to-text:t" inset="20pt,15pt,0,0">
                <w:txbxContent>
                  <w:p w14:paraId="615098E7" w14:textId="6C06BF0A" w:rsidR="007D6B3E" w:rsidRPr="007D6B3E" w:rsidRDefault="007D6B3E" w:rsidP="007D6B3E">
                    <w:pPr>
                      <w:rPr>
                        <w:rFonts w:eastAsia="Calibri" w:cs="Calibri"/>
                        <w:noProof/>
                        <w:color w:val="999999"/>
                        <w:sz w:val="20"/>
                        <w:szCs w:val="20"/>
                      </w:rPr>
                    </w:pPr>
                    <w:r w:rsidRPr="007D6B3E">
                      <w:rPr>
                        <w:rFonts w:eastAsia="Calibri" w:cs="Calibri"/>
                        <w:noProof/>
                        <w:color w:val="999999"/>
                        <w:sz w:val="20"/>
                        <w:szCs w:val="20"/>
                      </w:rPr>
                      <w:t>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E024E1" w14:textId="5F5812BB" w:rsidR="001D6674" w:rsidRDefault="003C6F78" w:rsidP="003A1039">
    <w:pPr>
      <w:pStyle w:val="Koptekst"/>
    </w:pPr>
    <w:r>
      <w:rPr>
        <w:noProof/>
      </w:rPr>
      <w:drawing>
        <wp:anchor distT="0" distB="0" distL="114300" distR="114300" simplePos="0" relativeHeight="251664384" behindDoc="1" locked="0" layoutInCell="1" allowOverlap="1" wp14:anchorId="16B75F94" wp14:editId="2CE3D756">
          <wp:simplePos x="0" y="0"/>
          <wp:positionH relativeFrom="column">
            <wp:posOffset>-652145</wp:posOffset>
          </wp:positionH>
          <wp:positionV relativeFrom="paragraph">
            <wp:posOffset>33655</wp:posOffset>
          </wp:positionV>
          <wp:extent cx="409575" cy="161290"/>
          <wp:effectExtent l="0" t="0" r="9525" b="0"/>
          <wp:wrapTight wrapText="bothSides">
            <wp:wrapPolygon edited="0">
              <wp:start x="1005" y="0"/>
              <wp:lineTo x="0" y="7654"/>
              <wp:lineTo x="0" y="12756"/>
              <wp:lineTo x="1005" y="17858"/>
              <wp:lineTo x="20093" y="17858"/>
              <wp:lineTo x="21098" y="12756"/>
              <wp:lineTo x="21098" y="7654"/>
              <wp:lineTo x="20093" y="0"/>
              <wp:lineTo x="1005" y="0"/>
            </wp:wrapPolygon>
          </wp:wrapTight>
          <wp:docPr id="585944673" name="Afbeelding 3" descr="Afbeelding met logo, Graphics, symbool,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944673" name="Afbeelding 3" descr="Afbeelding met logo, Graphics, symbool, Elektrisch blauw&#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09575" cy="161290"/>
                  </a:xfrm>
                  <a:prstGeom prst="rect">
                    <a:avLst/>
                  </a:prstGeom>
                </pic:spPr>
              </pic:pic>
            </a:graphicData>
          </a:graphic>
          <wp14:sizeRelH relativeFrom="margin">
            <wp14:pctWidth>0</wp14:pctWidth>
          </wp14:sizeRelH>
          <wp14:sizeRelV relativeFrom="margin">
            <wp14:pctHeight>0</wp14:pctHeight>
          </wp14:sizeRelV>
        </wp:anchor>
      </w:drawing>
    </w:r>
    <w:r>
      <w:rPr>
        <w:noProof/>
        <w:lang w:eastAsia="nl-NL"/>
      </w:rPr>
      <w:drawing>
        <wp:anchor distT="0" distB="0" distL="114300" distR="114300" simplePos="0" relativeHeight="251659264" behindDoc="1" locked="0" layoutInCell="1" allowOverlap="1" wp14:anchorId="3BD793EB" wp14:editId="1917A022">
          <wp:simplePos x="0" y="0"/>
          <wp:positionH relativeFrom="column">
            <wp:posOffset>5545455</wp:posOffset>
          </wp:positionH>
          <wp:positionV relativeFrom="paragraph">
            <wp:posOffset>21590</wp:posOffset>
          </wp:positionV>
          <wp:extent cx="784225" cy="129540"/>
          <wp:effectExtent l="0" t="0" r="0" b="3810"/>
          <wp:wrapTight wrapText="bothSides">
            <wp:wrapPolygon edited="0">
              <wp:start x="5247" y="0"/>
              <wp:lineTo x="0" y="3176"/>
              <wp:lineTo x="0" y="19059"/>
              <wp:lineTo x="20988" y="19059"/>
              <wp:lineTo x="20988" y="3176"/>
              <wp:lineTo x="11543" y="0"/>
              <wp:lineTo x="5247"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tchcare_Logo_klein.png"/>
                  <pic:cNvPicPr/>
                </pic:nvPicPr>
                <pic:blipFill>
                  <a:blip r:embed="rId2">
                    <a:extLst>
                      <a:ext uri="{28A0092B-C50C-407E-A947-70E740481C1C}">
                        <a14:useLocalDpi xmlns:a14="http://schemas.microsoft.com/office/drawing/2010/main" val="0"/>
                      </a:ext>
                    </a:extLst>
                  </a:blip>
                  <a:stretch>
                    <a:fillRect/>
                  </a:stretch>
                </pic:blipFill>
                <pic:spPr>
                  <a:xfrm>
                    <a:off x="0" y="0"/>
                    <a:ext cx="784225" cy="129540"/>
                  </a:xfrm>
                  <a:prstGeom prst="rect">
                    <a:avLst/>
                  </a:prstGeom>
                </pic:spPr>
              </pic:pic>
            </a:graphicData>
          </a:graphic>
          <wp14:sizeRelH relativeFrom="margin">
            <wp14:pctWidth>0</wp14:pctWidth>
          </wp14:sizeRelH>
          <wp14:sizeRelV relativeFrom="margin">
            <wp14:pctHeight>0</wp14:pctHeight>
          </wp14:sizeRelV>
        </wp:anchor>
      </w:drawing>
    </w:r>
    <w:r w:rsidR="00685064">
      <w:rPr>
        <w:rFonts w:ascii="Arial" w:hAnsi="Arial" w:cs="Arial"/>
        <w:noProof/>
        <w:sz w:val="20"/>
        <w:lang w:eastAsia="nl-NL"/>
      </w:rPr>
      <mc:AlternateContent>
        <mc:Choice Requires="wps">
          <w:drawing>
            <wp:anchor distT="0" distB="0" distL="114300" distR="114300" simplePos="0" relativeHeight="251663360" behindDoc="0" locked="0" layoutInCell="1" allowOverlap="1" wp14:anchorId="1CA66F8F" wp14:editId="40DEE9B9">
              <wp:simplePos x="0" y="0"/>
              <wp:positionH relativeFrom="column">
                <wp:posOffset>-899795</wp:posOffset>
              </wp:positionH>
              <wp:positionV relativeFrom="paragraph">
                <wp:posOffset>-252094</wp:posOffset>
              </wp:positionV>
              <wp:extent cx="7549116" cy="85060"/>
              <wp:effectExtent l="0" t="0" r="0" b="0"/>
              <wp:wrapNone/>
              <wp:docPr id="6" name="Rectangle 6"/>
              <wp:cNvGraphicFramePr/>
              <a:graphic xmlns:a="http://schemas.openxmlformats.org/drawingml/2006/main">
                <a:graphicData uri="http://schemas.microsoft.com/office/word/2010/wordprocessingShape">
                  <wps:wsp>
                    <wps:cNvSpPr/>
                    <wps:spPr>
                      <a:xfrm>
                        <a:off x="0" y="0"/>
                        <a:ext cx="7549116" cy="85060"/>
                      </a:xfrm>
                      <a:prstGeom prst="rect">
                        <a:avLst/>
                      </a:prstGeom>
                      <a:solidFill>
                        <a:srgbClr val="FFC9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39F00F" id="Rectangle 6" o:spid="_x0000_s1026" style="position:absolute;margin-left:-70.85pt;margin-top:-19.85pt;width:594.4pt;height:6.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" fillcolor="#ffc917" stroked="f" strokeweight="2pt"/>
          </w:pict>
        </mc:Fallback>
      </mc:AlternateContent>
    </w:r>
  </w:p>
  <w:p w14:paraId="07883062" w14:textId="24FF0BE8" w:rsidR="00722911" w:rsidRDefault="00722911"/>
  <w:p w14:paraId="0EB4CDC3" w14:textId="77777777" w:rsidR="00722911" w:rsidRDefault="0072291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BE1F5" w14:textId="4D803A31" w:rsidR="007D6B3E" w:rsidRDefault="007D6B3E">
    <w:pPr>
      <w:pStyle w:val="Koptekst"/>
    </w:pPr>
    <w:r>
      <w:rPr>
        <w:noProof/>
      </w:rPr>
      <mc:AlternateContent>
        <mc:Choice Requires="wps">
          <w:drawing>
            <wp:anchor distT="0" distB="0" distL="0" distR="0" simplePos="0" relativeHeight="251665408" behindDoc="0" locked="0" layoutInCell="1" allowOverlap="1" wp14:anchorId="4B454B95" wp14:editId="5A548C2F">
              <wp:simplePos x="635" y="635"/>
              <wp:positionH relativeFrom="page">
                <wp:align>left</wp:align>
              </wp:positionH>
              <wp:positionV relativeFrom="page">
                <wp:align>top</wp:align>
              </wp:positionV>
              <wp:extent cx="569595" cy="368300"/>
              <wp:effectExtent l="0" t="0" r="1905" b="12700"/>
              <wp:wrapNone/>
              <wp:docPr id="340720220" name="Tekstvak 1"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3924E34C" w14:textId="5730B0B3" w:rsidR="007D6B3E" w:rsidRPr="007D6B3E" w:rsidRDefault="007D6B3E" w:rsidP="007D6B3E">
                          <w:pPr>
                            <w:rPr>
                              <w:rFonts w:eastAsia="Calibri" w:cs="Calibri"/>
                              <w:noProof/>
                              <w:color w:val="999999"/>
                              <w:sz w:val="20"/>
                              <w:szCs w:val="20"/>
                            </w:rPr>
                          </w:pPr>
                          <w:r w:rsidRPr="007D6B3E">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454B95" id="_x0000_t202" coordsize="21600,21600" o:spt="202" path="m,l,21600r21600,l21600,xe">
              <v:stroke joinstyle="miter"/>
              <v:path gradientshapeok="t" o:connecttype="rect"/>
            </v:shapetype>
            <v:shape id="Tekstvak 1" o:spid="_x0000_s1030" type="#_x0000_t202" alt="Intern" style="position:absolute;margin-left:0;margin-top:0;width:44.85pt;height:29pt;z-index:2516654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" filled="f" stroked="f">
              <v:textbox style="mso-fit-shape-to-text:t" inset="20pt,15pt,0,0">
                <w:txbxContent>
                  <w:p w14:paraId="3924E34C" w14:textId="5730B0B3" w:rsidR="007D6B3E" w:rsidRPr="007D6B3E" w:rsidRDefault="007D6B3E" w:rsidP="007D6B3E">
                    <w:pPr>
                      <w:rPr>
                        <w:rFonts w:eastAsia="Calibri" w:cs="Calibri"/>
                        <w:noProof/>
                        <w:color w:val="999999"/>
                        <w:sz w:val="20"/>
                        <w:szCs w:val="20"/>
                      </w:rPr>
                    </w:pPr>
                    <w:r w:rsidRPr="007D6B3E">
                      <w:rPr>
                        <w:rFonts w:eastAsia="Calibri" w:cs="Calibri"/>
                        <w:noProof/>
                        <w:color w:val="999999"/>
                        <w:sz w:val="20"/>
                        <w:szCs w:val="20"/>
                      </w:rPr>
                      <w:t>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01760"/>
    <w:multiLevelType w:val="hybridMultilevel"/>
    <w:tmpl w:val="F7CA875A"/>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47335A"/>
    <w:multiLevelType w:val="hybridMultilevel"/>
    <w:tmpl w:val="94E219F4"/>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B52F0E"/>
    <w:multiLevelType w:val="hybridMultilevel"/>
    <w:tmpl w:val="EA02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2625E"/>
    <w:multiLevelType w:val="hybridMultilevel"/>
    <w:tmpl w:val="D1B47ECA"/>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CC393A"/>
    <w:multiLevelType w:val="hybridMultilevel"/>
    <w:tmpl w:val="4434F254"/>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317834"/>
    <w:multiLevelType w:val="hybridMultilevel"/>
    <w:tmpl w:val="64FC8632"/>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E022BA"/>
    <w:multiLevelType w:val="hybridMultilevel"/>
    <w:tmpl w:val="F8324FE6"/>
    <w:lvl w:ilvl="0" w:tplc="074C622E">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F361EBC"/>
    <w:multiLevelType w:val="hybridMultilevel"/>
    <w:tmpl w:val="9F4CB74C"/>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1FD1AB0"/>
    <w:multiLevelType w:val="hybridMultilevel"/>
    <w:tmpl w:val="0832EAB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6F1DCC"/>
    <w:multiLevelType w:val="hybridMultilevel"/>
    <w:tmpl w:val="AF5AB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9179FE"/>
    <w:multiLevelType w:val="hybridMultilevel"/>
    <w:tmpl w:val="D550F448"/>
    <w:lvl w:ilvl="0" w:tplc="E6D28CFA">
      <w:start w:val="1"/>
      <w:numFmt w:val="decimal"/>
      <w:lvlText w:val="%1."/>
      <w:lvlJc w:val="left"/>
      <w:pPr>
        <w:ind w:left="700" w:hanging="70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B965A29"/>
    <w:multiLevelType w:val="hybridMultilevel"/>
    <w:tmpl w:val="1C263B36"/>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2B3BB4"/>
    <w:multiLevelType w:val="hybridMultilevel"/>
    <w:tmpl w:val="30045566"/>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14733AC"/>
    <w:multiLevelType w:val="hybridMultilevel"/>
    <w:tmpl w:val="36E66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8B3F2B"/>
    <w:multiLevelType w:val="hybridMultilevel"/>
    <w:tmpl w:val="147E640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45B3895"/>
    <w:multiLevelType w:val="hybridMultilevel"/>
    <w:tmpl w:val="CCDEF1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8247804"/>
    <w:multiLevelType w:val="hybridMultilevel"/>
    <w:tmpl w:val="0830843E"/>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8420828"/>
    <w:multiLevelType w:val="hybridMultilevel"/>
    <w:tmpl w:val="4C4EA8BE"/>
    <w:lvl w:ilvl="0" w:tplc="A0C069B2">
      <w:start w:val="1"/>
      <w:numFmt w:val="decimal"/>
      <w:lvlText w:val="%1."/>
      <w:lvlJc w:val="center"/>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E562B1B"/>
    <w:multiLevelType w:val="hybridMultilevel"/>
    <w:tmpl w:val="DC962700"/>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B133CE"/>
    <w:multiLevelType w:val="multilevel"/>
    <w:tmpl w:val="02502652"/>
    <w:lvl w:ilvl="0">
      <w:start w:val="1"/>
      <w:numFmt w:val="decimal"/>
      <w:lvlText w:val="%1."/>
      <w:lvlJc w:val="left"/>
      <w:pPr>
        <w:ind w:left="0" w:firstLine="0"/>
      </w:pPr>
      <w:rPr>
        <w:rFonts w:asciiTheme="majorHAnsi" w:hAnsiTheme="majorHAnsi" w:cstheme="majorHAnsi" w:hint="default"/>
        <w:b/>
        <w:bCs w:val="0"/>
        <w:i w:val="0"/>
        <w:iCs w:val="0"/>
        <w:caps w:val="0"/>
        <w:smallCaps w:val="0"/>
        <w:strike w:val="0"/>
        <w:dstrike w:val="0"/>
        <w:vanish w:val="0"/>
        <w:color w:val="0050A1" w:themeColor="accent1"/>
        <w:spacing w:val="0"/>
        <w:kern w:val="0"/>
        <w:position w:val="0"/>
        <w:u w:val="none"/>
        <w:effect w:val="none"/>
        <w:vertAlign w:val="baseline"/>
        <w:em w:val="none"/>
      </w:rPr>
    </w:lvl>
    <w:lvl w:ilvl="1">
      <w:start w:val="1"/>
      <w:numFmt w:val="decimal"/>
      <w:pStyle w:val="Kop2"/>
      <w:isLgl/>
      <w:lvlText w:val="%1.%2"/>
      <w:lvlJc w:val="left"/>
      <w:pPr>
        <w:ind w:left="3742" w:hanging="3742"/>
      </w:pPr>
      <w:rPr>
        <w:rFonts w:ascii="Arial" w:hAnsi="Arial" w:cs="Arial" w:hint="default"/>
        <w:color w:val="AEAEAE" w:themeColor="text2" w:themeShade="BF"/>
      </w:rPr>
    </w:lvl>
    <w:lvl w:ilvl="2">
      <w:start w:val="1"/>
      <w:numFmt w:val="decimal"/>
      <w:isLgl/>
      <w:lvlText w:val="%1.%2.%3"/>
      <w:lvlJc w:val="left"/>
      <w:pPr>
        <w:ind w:left="862" w:hanging="720"/>
      </w:pPr>
      <w:rPr>
        <w:rFonts w:hint="default"/>
      </w:rPr>
    </w:lvl>
    <w:lvl w:ilvl="3">
      <w:start w:val="1"/>
      <w:numFmt w:val="decimal"/>
      <w:isLgl/>
      <w:lvlText w:val="%1.%2.%3.%4"/>
      <w:lvlJc w:val="left"/>
      <w:pPr>
        <w:ind w:left="4123" w:hanging="720"/>
      </w:pPr>
      <w:rPr>
        <w:rFonts w:hint="default"/>
        <w:b/>
      </w:rPr>
    </w:lvl>
    <w:lvl w:ilvl="4">
      <w:start w:val="1"/>
      <w:numFmt w:val="decimal"/>
      <w:isLgl/>
      <w:lvlText w:val="%1.%2.%3.%4.%5"/>
      <w:lvlJc w:val="left"/>
      <w:pPr>
        <w:ind w:left="-2388" w:hanging="1080"/>
      </w:pPr>
      <w:rPr>
        <w:rFonts w:hint="default"/>
      </w:rPr>
    </w:lvl>
    <w:lvl w:ilvl="5">
      <w:start w:val="1"/>
      <w:numFmt w:val="decimal"/>
      <w:isLgl/>
      <w:lvlText w:val="%1.%2.%3.%4.%5.%6"/>
      <w:lvlJc w:val="left"/>
      <w:pPr>
        <w:ind w:left="-2388" w:hanging="1080"/>
      </w:pPr>
      <w:rPr>
        <w:rFonts w:hint="default"/>
      </w:rPr>
    </w:lvl>
    <w:lvl w:ilvl="6">
      <w:start w:val="1"/>
      <w:numFmt w:val="decimal"/>
      <w:isLgl/>
      <w:lvlText w:val="%1.%2.%3.%4.%5.%6.%7"/>
      <w:lvlJc w:val="left"/>
      <w:pPr>
        <w:ind w:left="-2028" w:hanging="1440"/>
      </w:pPr>
      <w:rPr>
        <w:rFonts w:hint="default"/>
      </w:rPr>
    </w:lvl>
    <w:lvl w:ilvl="7">
      <w:start w:val="1"/>
      <w:numFmt w:val="decimal"/>
      <w:isLgl/>
      <w:lvlText w:val="%1.%2.%3.%4.%5.%6.%7.%8"/>
      <w:lvlJc w:val="left"/>
      <w:pPr>
        <w:ind w:left="-1" w:hanging="3467"/>
      </w:pPr>
      <w:rPr>
        <w:rFonts w:hint="default"/>
      </w:rPr>
    </w:lvl>
    <w:lvl w:ilvl="8">
      <w:start w:val="1"/>
      <w:numFmt w:val="decimal"/>
      <w:pStyle w:val="Kop3"/>
      <w:isLgl/>
      <w:lvlText w:val="%1.%2.%3.%4.%5.%6.%7.%8.%9"/>
      <w:lvlJc w:val="left"/>
      <w:pPr>
        <w:ind w:left="0" w:firstLine="0"/>
      </w:pPr>
      <w:rPr>
        <w:rFonts w:hint="default"/>
      </w:rPr>
    </w:lvl>
  </w:abstractNum>
  <w:abstractNum w:abstractNumId="20" w15:restartNumberingAfterBreak="0">
    <w:nsid w:val="4C326288"/>
    <w:multiLevelType w:val="hybridMultilevel"/>
    <w:tmpl w:val="5C34CF26"/>
    <w:lvl w:ilvl="0" w:tplc="77580154">
      <w:start w:val="1"/>
      <w:numFmt w:val="bullet"/>
      <w:pStyle w:val="List1"/>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F996AAB"/>
    <w:multiLevelType w:val="hybridMultilevel"/>
    <w:tmpl w:val="CE809B44"/>
    <w:lvl w:ilvl="0" w:tplc="0413000F">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B7D6A26"/>
    <w:multiLevelType w:val="hybridMultilevel"/>
    <w:tmpl w:val="135C329A"/>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E835B1"/>
    <w:multiLevelType w:val="hybridMultilevel"/>
    <w:tmpl w:val="1EA62512"/>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F8504D9"/>
    <w:multiLevelType w:val="hybridMultilevel"/>
    <w:tmpl w:val="70BA110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3D75241"/>
    <w:multiLevelType w:val="hybridMultilevel"/>
    <w:tmpl w:val="90D83C74"/>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F1F2BE0"/>
    <w:multiLevelType w:val="hybridMultilevel"/>
    <w:tmpl w:val="E7961502"/>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135319">
    <w:abstractNumId w:val="19"/>
    <w:lvlOverride w:ilvl="0">
      <w:lvl w:ilvl="0">
        <w:start w:val="1"/>
        <w:numFmt w:val="decimal"/>
        <w:lvlText w:val="%1."/>
        <w:lvlJc w:val="left"/>
        <w:pPr>
          <w:ind w:left="0" w:firstLine="0"/>
        </w:pPr>
        <w:rPr>
          <w:rFonts w:asciiTheme="majorHAnsi" w:hAnsiTheme="majorHAnsi" w:cstheme="majorHAnsi" w:hint="default"/>
          <w:b/>
          <w:bCs w:val="0"/>
          <w:i w:val="0"/>
          <w:iCs w:val="0"/>
          <w:caps w:val="0"/>
          <w:smallCaps w:val="0"/>
          <w:strike w:val="0"/>
          <w:dstrike w:val="0"/>
          <w:vanish w:val="0"/>
          <w:color w:val="002060"/>
          <w:spacing w:val="0"/>
          <w:kern w:val="0"/>
          <w:position w:val="0"/>
          <w:u w:val="none"/>
          <w:effect w:val="none"/>
          <w:vertAlign w:val="baseline"/>
          <w:em w:val="none"/>
        </w:rPr>
      </w:lvl>
    </w:lvlOverride>
    <w:lvlOverride w:ilvl="1">
      <w:lvl w:ilvl="1">
        <w:start w:val="1"/>
        <w:numFmt w:val="decimal"/>
        <w:pStyle w:val="Kop2"/>
        <w:isLgl/>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4123" w:hanging="720"/>
        </w:pPr>
        <w:rPr>
          <w:rFonts w:hint="default"/>
          <w:b/>
        </w:rPr>
      </w:lvl>
    </w:lvlOverride>
    <w:lvlOverride w:ilvl="4">
      <w:lvl w:ilvl="4">
        <w:start w:val="1"/>
        <w:numFmt w:val="decimal"/>
        <w:isLgl/>
        <w:lvlText w:val="%1.%2.%3.%4.%5"/>
        <w:lvlJc w:val="left"/>
        <w:pPr>
          <w:ind w:left="-2388" w:hanging="1080"/>
        </w:pPr>
        <w:rPr>
          <w:rFonts w:hint="default"/>
        </w:rPr>
      </w:lvl>
    </w:lvlOverride>
    <w:lvlOverride w:ilvl="5">
      <w:lvl w:ilvl="5">
        <w:start w:val="1"/>
        <w:numFmt w:val="decimal"/>
        <w:isLgl/>
        <w:lvlText w:val="%1.%2.%3.%4.%5.%6"/>
        <w:lvlJc w:val="left"/>
        <w:pPr>
          <w:ind w:left="-2388" w:hanging="1080"/>
        </w:pPr>
        <w:rPr>
          <w:rFonts w:hint="default"/>
        </w:rPr>
      </w:lvl>
    </w:lvlOverride>
    <w:lvlOverride w:ilvl="6">
      <w:lvl w:ilvl="6">
        <w:start w:val="1"/>
        <w:numFmt w:val="decimal"/>
        <w:isLgl/>
        <w:lvlText w:val="%1.%2.%3.%4.%5.%6.%7"/>
        <w:lvlJc w:val="left"/>
        <w:pPr>
          <w:ind w:left="-2028" w:hanging="1440"/>
        </w:pPr>
        <w:rPr>
          <w:rFonts w:hint="default"/>
        </w:rPr>
      </w:lvl>
    </w:lvlOverride>
    <w:lvlOverride w:ilvl="7">
      <w:lvl w:ilvl="7">
        <w:start w:val="1"/>
        <w:numFmt w:val="decimal"/>
        <w:isLgl/>
        <w:lvlText w:val="%1.%2.%3.%4.%5.%6.%7.%8"/>
        <w:lvlJc w:val="left"/>
        <w:pPr>
          <w:ind w:left="-1" w:hanging="3467"/>
        </w:pPr>
        <w:rPr>
          <w:rFonts w:hint="default"/>
        </w:rPr>
      </w:lvl>
    </w:lvlOverride>
    <w:lvlOverride w:ilvl="8">
      <w:lvl w:ilvl="8">
        <w:start w:val="1"/>
        <w:numFmt w:val="decimal"/>
        <w:pStyle w:val="Kop3"/>
        <w:isLgl/>
        <w:lvlText w:val="%1.%2.%3.%4.%5.%6.%7.%8.%9"/>
        <w:lvlJc w:val="left"/>
        <w:pPr>
          <w:ind w:left="0" w:firstLine="0"/>
        </w:pPr>
        <w:rPr>
          <w:rFonts w:hint="default"/>
        </w:rPr>
      </w:lvl>
    </w:lvlOverride>
  </w:num>
  <w:num w:numId="2" w16cid:durableId="1606425626">
    <w:abstractNumId w:val="24"/>
  </w:num>
  <w:num w:numId="3" w16cid:durableId="1183856234">
    <w:abstractNumId w:val="13"/>
  </w:num>
  <w:num w:numId="4" w16cid:durableId="1311910331">
    <w:abstractNumId w:val="2"/>
  </w:num>
  <w:num w:numId="5" w16cid:durableId="1710912627">
    <w:abstractNumId w:val="9"/>
  </w:num>
  <w:num w:numId="6" w16cid:durableId="1340087691">
    <w:abstractNumId w:val="15"/>
  </w:num>
  <w:num w:numId="7" w16cid:durableId="1650984577">
    <w:abstractNumId w:val="6"/>
  </w:num>
  <w:num w:numId="8" w16cid:durableId="1585409315">
    <w:abstractNumId w:val="23"/>
  </w:num>
  <w:num w:numId="9" w16cid:durableId="430273573">
    <w:abstractNumId w:val="3"/>
  </w:num>
  <w:num w:numId="10" w16cid:durableId="1519344307">
    <w:abstractNumId w:val="21"/>
  </w:num>
  <w:num w:numId="11" w16cid:durableId="2096978324">
    <w:abstractNumId w:val="11"/>
  </w:num>
  <w:num w:numId="12" w16cid:durableId="1596093179">
    <w:abstractNumId w:val="18"/>
  </w:num>
  <w:num w:numId="13" w16cid:durableId="1182667675">
    <w:abstractNumId w:val="14"/>
  </w:num>
  <w:num w:numId="14" w16cid:durableId="1171025036">
    <w:abstractNumId w:val="25"/>
  </w:num>
  <w:num w:numId="15" w16cid:durableId="1483232046">
    <w:abstractNumId w:val="10"/>
  </w:num>
  <w:num w:numId="16" w16cid:durableId="1596205279">
    <w:abstractNumId w:val="17"/>
  </w:num>
  <w:num w:numId="17" w16cid:durableId="1668286441">
    <w:abstractNumId w:val="16"/>
  </w:num>
  <w:num w:numId="18" w16cid:durableId="534774830">
    <w:abstractNumId w:val="26"/>
  </w:num>
  <w:num w:numId="19" w16cid:durableId="734551703">
    <w:abstractNumId w:val="22"/>
  </w:num>
  <w:num w:numId="20" w16cid:durableId="148526502">
    <w:abstractNumId w:val="5"/>
  </w:num>
  <w:num w:numId="21" w16cid:durableId="591547516">
    <w:abstractNumId w:val="0"/>
  </w:num>
  <w:num w:numId="22" w16cid:durableId="52971179">
    <w:abstractNumId w:val="1"/>
  </w:num>
  <w:num w:numId="23" w16cid:durableId="18161655">
    <w:abstractNumId w:val="4"/>
  </w:num>
  <w:num w:numId="24" w16cid:durableId="1433864684">
    <w:abstractNumId w:val="12"/>
  </w:num>
  <w:num w:numId="25" w16cid:durableId="276832871">
    <w:abstractNumId w:val="8"/>
  </w:num>
  <w:num w:numId="26" w16cid:durableId="1873227883">
    <w:abstractNumId w:val="7"/>
  </w:num>
  <w:num w:numId="27" w16cid:durableId="2077120386">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oNotTrackFormatting/>
  <w:defaultTabStop w:val="708"/>
  <w:hyphenationZone w:val="425"/>
  <w:characterSpacingControl w:val="doNotCompress"/>
  <w:hdrShapeDefaults>
    <o:shapedefaults v:ext="edit" spidmax="2050">
      <o:colormru v:ext="edit" colors="#1d344f,#1728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F3"/>
    <w:rsid w:val="00002F5B"/>
    <w:rsid w:val="0000325E"/>
    <w:rsid w:val="00006C19"/>
    <w:rsid w:val="0000771A"/>
    <w:rsid w:val="00014B3D"/>
    <w:rsid w:val="00015415"/>
    <w:rsid w:val="000155BA"/>
    <w:rsid w:val="000178DA"/>
    <w:rsid w:val="00017F9E"/>
    <w:rsid w:val="00023A36"/>
    <w:rsid w:val="00023E67"/>
    <w:rsid w:val="000247AB"/>
    <w:rsid w:val="000253D1"/>
    <w:rsid w:val="00026F40"/>
    <w:rsid w:val="000302AC"/>
    <w:rsid w:val="000314B6"/>
    <w:rsid w:val="000318D7"/>
    <w:rsid w:val="00032714"/>
    <w:rsid w:val="00032E2B"/>
    <w:rsid w:val="00040DBC"/>
    <w:rsid w:val="00041AED"/>
    <w:rsid w:val="00042A62"/>
    <w:rsid w:val="00043C09"/>
    <w:rsid w:val="00044814"/>
    <w:rsid w:val="0004607E"/>
    <w:rsid w:val="000471F4"/>
    <w:rsid w:val="00052840"/>
    <w:rsid w:val="00052E4F"/>
    <w:rsid w:val="00053CE2"/>
    <w:rsid w:val="00055327"/>
    <w:rsid w:val="000574CF"/>
    <w:rsid w:val="0006108B"/>
    <w:rsid w:val="00062BF7"/>
    <w:rsid w:val="00064D24"/>
    <w:rsid w:val="00065129"/>
    <w:rsid w:val="00066728"/>
    <w:rsid w:val="00067B08"/>
    <w:rsid w:val="00072557"/>
    <w:rsid w:val="00075A66"/>
    <w:rsid w:val="0008733B"/>
    <w:rsid w:val="00091749"/>
    <w:rsid w:val="00094E84"/>
    <w:rsid w:val="000A7173"/>
    <w:rsid w:val="000B3DE3"/>
    <w:rsid w:val="000B64A8"/>
    <w:rsid w:val="000B75EE"/>
    <w:rsid w:val="000B7FBA"/>
    <w:rsid w:val="000C2B68"/>
    <w:rsid w:val="000C2D84"/>
    <w:rsid w:val="000C76F3"/>
    <w:rsid w:val="000D0C24"/>
    <w:rsid w:val="000D0E2B"/>
    <w:rsid w:val="000D27CF"/>
    <w:rsid w:val="000D43FB"/>
    <w:rsid w:val="000D6BE8"/>
    <w:rsid w:val="000D70B9"/>
    <w:rsid w:val="000D74FE"/>
    <w:rsid w:val="000E4BC7"/>
    <w:rsid w:val="000E4D56"/>
    <w:rsid w:val="000E5AA9"/>
    <w:rsid w:val="000E65D7"/>
    <w:rsid w:val="000E6FF3"/>
    <w:rsid w:val="000E7721"/>
    <w:rsid w:val="000F17C4"/>
    <w:rsid w:val="000F2958"/>
    <w:rsid w:val="000F2D6A"/>
    <w:rsid w:val="000F3290"/>
    <w:rsid w:val="000F56E0"/>
    <w:rsid w:val="000F6BF8"/>
    <w:rsid w:val="001000D9"/>
    <w:rsid w:val="0010060C"/>
    <w:rsid w:val="00100A04"/>
    <w:rsid w:val="00102134"/>
    <w:rsid w:val="00104404"/>
    <w:rsid w:val="00105A63"/>
    <w:rsid w:val="001061CF"/>
    <w:rsid w:val="00112CDA"/>
    <w:rsid w:val="00112E7E"/>
    <w:rsid w:val="001160C4"/>
    <w:rsid w:val="001206F9"/>
    <w:rsid w:val="00121DCA"/>
    <w:rsid w:val="001235B1"/>
    <w:rsid w:val="00124A30"/>
    <w:rsid w:val="001258D6"/>
    <w:rsid w:val="00125F33"/>
    <w:rsid w:val="00126D4B"/>
    <w:rsid w:val="00132FFE"/>
    <w:rsid w:val="0013415B"/>
    <w:rsid w:val="00144B20"/>
    <w:rsid w:val="00145DD8"/>
    <w:rsid w:val="00150AA9"/>
    <w:rsid w:val="00152654"/>
    <w:rsid w:val="00152860"/>
    <w:rsid w:val="001536E4"/>
    <w:rsid w:val="00153CEF"/>
    <w:rsid w:val="00157375"/>
    <w:rsid w:val="00157C7D"/>
    <w:rsid w:val="00160B25"/>
    <w:rsid w:val="00161924"/>
    <w:rsid w:val="00161AF9"/>
    <w:rsid w:val="0016478D"/>
    <w:rsid w:val="00164801"/>
    <w:rsid w:val="00165232"/>
    <w:rsid w:val="001658B6"/>
    <w:rsid w:val="00165BE8"/>
    <w:rsid w:val="001679BE"/>
    <w:rsid w:val="00170759"/>
    <w:rsid w:val="001708BE"/>
    <w:rsid w:val="0017280E"/>
    <w:rsid w:val="00173155"/>
    <w:rsid w:val="0017414C"/>
    <w:rsid w:val="00176AFF"/>
    <w:rsid w:val="00177917"/>
    <w:rsid w:val="00181486"/>
    <w:rsid w:val="001851F4"/>
    <w:rsid w:val="001875D3"/>
    <w:rsid w:val="00187ED8"/>
    <w:rsid w:val="0019038B"/>
    <w:rsid w:val="00190ED1"/>
    <w:rsid w:val="001918F7"/>
    <w:rsid w:val="00191E26"/>
    <w:rsid w:val="001923AA"/>
    <w:rsid w:val="00193F24"/>
    <w:rsid w:val="001946AD"/>
    <w:rsid w:val="0019564C"/>
    <w:rsid w:val="001A345C"/>
    <w:rsid w:val="001A3C2D"/>
    <w:rsid w:val="001A5907"/>
    <w:rsid w:val="001A6B60"/>
    <w:rsid w:val="001B21FE"/>
    <w:rsid w:val="001B417C"/>
    <w:rsid w:val="001B6CA6"/>
    <w:rsid w:val="001C12BB"/>
    <w:rsid w:val="001C133E"/>
    <w:rsid w:val="001C2459"/>
    <w:rsid w:val="001C4116"/>
    <w:rsid w:val="001D53B4"/>
    <w:rsid w:val="001D6674"/>
    <w:rsid w:val="001D76DB"/>
    <w:rsid w:val="001E1B4A"/>
    <w:rsid w:val="001E2D4C"/>
    <w:rsid w:val="001E3D70"/>
    <w:rsid w:val="001E586B"/>
    <w:rsid w:val="001E6444"/>
    <w:rsid w:val="001E7D76"/>
    <w:rsid w:val="001F1CBF"/>
    <w:rsid w:val="001F274C"/>
    <w:rsid w:val="001F39EB"/>
    <w:rsid w:val="001F4C38"/>
    <w:rsid w:val="001F7A77"/>
    <w:rsid w:val="00200397"/>
    <w:rsid w:val="00201DAE"/>
    <w:rsid w:val="002031BC"/>
    <w:rsid w:val="0020347A"/>
    <w:rsid w:val="0020460B"/>
    <w:rsid w:val="00205360"/>
    <w:rsid w:val="00206E48"/>
    <w:rsid w:val="0020758D"/>
    <w:rsid w:val="00207AF5"/>
    <w:rsid w:val="002110CF"/>
    <w:rsid w:val="00211FB2"/>
    <w:rsid w:val="002129CC"/>
    <w:rsid w:val="002147CA"/>
    <w:rsid w:val="00216995"/>
    <w:rsid w:val="00216EF9"/>
    <w:rsid w:val="0022042E"/>
    <w:rsid w:val="00220C0E"/>
    <w:rsid w:val="0022167F"/>
    <w:rsid w:val="002217AE"/>
    <w:rsid w:val="00222B8A"/>
    <w:rsid w:val="00224F44"/>
    <w:rsid w:val="002262EB"/>
    <w:rsid w:val="0022774A"/>
    <w:rsid w:val="00227889"/>
    <w:rsid w:val="00227D3C"/>
    <w:rsid w:val="00231235"/>
    <w:rsid w:val="00232DBB"/>
    <w:rsid w:val="00235180"/>
    <w:rsid w:val="00235DDB"/>
    <w:rsid w:val="00236ECE"/>
    <w:rsid w:val="00237FE6"/>
    <w:rsid w:val="0024001E"/>
    <w:rsid w:val="00240418"/>
    <w:rsid w:val="00241A90"/>
    <w:rsid w:val="00242D02"/>
    <w:rsid w:val="00243D85"/>
    <w:rsid w:val="00245867"/>
    <w:rsid w:val="002512DF"/>
    <w:rsid w:val="00251518"/>
    <w:rsid w:val="0025240B"/>
    <w:rsid w:val="00253A24"/>
    <w:rsid w:val="00255396"/>
    <w:rsid w:val="00255AF2"/>
    <w:rsid w:val="00261AA7"/>
    <w:rsid w:val="002626B8"/>
    <w:rsid w:val="00264E46"/>
    <w:rsid w:val="00265AAD"/>
    <w:rsid w:val="002675D2"/>
    <w:rsid w:val="00270FBC"/>
    <w:rsid w:val="0027309B"/>
    <w:rsid w:val="00275B78"/>
    <w:rsid w:val="00276651"/>
    <w:rsid w:val="002771C6"/>
    <w:rsid w:val="00277A08"/>
    <w:rsid w:val="00280207"/>
    <w:rsid w:val="00280353"/>
    <w:rsid w:val="0028413B"/>
    <w:rsid w:val="00285BB7"/>
    <w:rsid w:val="00286687"/>
    <w:rsid w:val="00287DF0"/>
    <w:rsid w:val="002905B5"/>
    <w:rsid w:val="00295687"/>
    <w:rsid w:val="00296F4D"/>
    <w:rsid w:val="002A1187"/>
    <w:rsid w:val="002A1E8A"/>
    <w:rsid w:val="002A347E"/>
    <w:rsid w:val="002A3FEE"/>
    <w:rsid w:val="002A4E41"/>
    <w:rsid w:val="002A5F90"/>
    <w:rsid w:val="002A6FA0"/>
    <w:rsid w:val="002B11E6"/>
    <w:rsid w:val="002B4542"/>
    <w:rsid w:val="002B58C4"/>
    <w:rsid w:val="002B6D4B"/>
    <w:rsid w:val="002C32CB"/>
    <w:rsid w:val="002C351F"/>
    <w:rsid w:val="002C5594"/>
    <w:rsid w:val="002C5951"/>
    <w:rsid w:val="002C6B16"/>
    <w:rsid w:val="002C7145"/>
    <w:rsid w:val="002D014E"/>
    <w:rsid w:val="002D1553"/>
    <w:rsid w:val="002D2E8C"/>
    <w:rsid w:val="002D3BD7"/>
    <w:rsid w:val="002D4546"/>
    <w:rsid w:val="002D5074"/>
    <w:rsid w:val="002D54F8"/>
    <w:rsid w:val="002D63BE"/>
    <w:rsid w:val="002E0974"/>
    <w:rsid w:val="002E4924"/>
    <w:rsid w:val="002E4BE8"/>
    <w:rsid w:val="002E5FF4"/>
    <w:rsid w:val="002E66DB"/>
    <w:rsid w:val="002E6C8D"/>
    <w:rsid w:val="002F040B"/>
    <w:rsid w:val="002F0596"/>
    <w:rsid w:val="002F21C5"/>
    <w:rsid w:val="00300F36"/>
    <w:rsid w:val="00302AAC"/>
    <w:rsid w:val="00302C5D"/>
    <w:rsid w:val="00304A52"/>
    <w:rsid w:val="00307C33"/>
    <w:rsid w:val="00312011"/>
    <w:rsid w:val="0031264E"/>
    <w:rsid w:val="0031282A"/>
    <w:rsid w:val="003142AD"/>
    <w:rsid w:val="003151A0"/>
    <w:rsid w:val="00321C69"/>
    <w:rsid w:val="00325503"/>
    <w:rsid w:val="00326BD3"/>
    <w:rsid w:val="00327831"/>
    <w:rsid w:val="003306FC"/>
    <w:rsid w:val="00331EB4"/>
    <w:rsid w:val="003320D1"/>
    <w:rsid w:val="003357FE"/>
    <w:rsid w:val="00335C80"/>
    <w:rsid w:val="003369FE"/>
    <w:rsid w:val="00337854"/>
    <w:rsid w:val="00340C3B"/>
    <w:rsid w:val="00342684"/>
    <w:rsid w:val="00346B63"/>
    <w:rsid w:val="00346C95"/>
    <w:rsid w:val="00346F19"/>
    <w:rsid w:val="00352EA6"/>
    <w:rsid w:val="003537DF"/>
    <w:rsid w:val="0035489E"/>
    <w:rsid w:val="0035499F"/>
    <w:rsid w:val="00354A77"/>
    <w:rsid w:val="00356576"/>
    <w:rsid w:val="00360B35"/>
    <w:rsid w:val="00360B6E"/>
    <w:rsid w:val="00361429"/>
    <w:rsid w:val="00363E7F"/>
    <w:rsid w:val="00364081"/>
    <w:rsid w:val="0036479B"/>
    <w:rsid w:val="00364D29"/>
    <w:rsid w:val="00366B8B"/>
    <w:rsid w:val="00374225"/>
    <w:rsid w:val="0037429B"/>
    <w:rsid w:val="00377967"/>
    <w:rsid w:val="003814B2"/>
    <w:rsid w:val="003839DE"/>
    <w:rsid w:val="00383FE0"/>
    <w:rsid w:val="00385414"/>
    <w:rsid w:val="00390F35"/>
    <w:rsid w:val="00391AA3"/>
    <w:rsid w:val="00391B65"/>
    <w:rsid w:val="00396C56"/>
    <w:rsid w:val="00397E02"/>
    <w:rsid w:val="003A1039"/>
    <w:rsid w:val="003A1C84"/>
    <w:rsid w:val="003A287B"/>
    <w:rsid w:val="003A300F"/>
    <w:rsid w:val="003A3E16"/>
    <w:rsid w:val="003A41A0"/>
    <w:rsid w:val="003A4CB4"/>
    <w:rsid w:val="003A4CC2"/>
    <w:rsid w:val="003A4F74"/>
    <w:rsid w:val="003A5C02"/>
    <w:rsid w:val="003A7542"/>
    <w:rsid w:val="003A7A3D"/>
    <w:rsid w:val="003A7D6D"/>
    <w:rsid w:val="003B058B"/>
    <w:rsid w:val="003B19C3"/>
    <w:rsid w:val="003B381E"/>
    <w:rsid w:val="003B610A"/>
    <w:rsid w:val="003C15B3"/>
    <w:rsid w:val="003C19FE"/>
    <w:rsid w:val="003C2948"/>
    <w:rsid w:val="003C29B1"/>
    <w:rsid w:val="003C2FCA"/>
    <w:rsid w:val="003C3576"/>
    <w:rsid w:val="003C5FB6"/>
    <w:rsid w:val="003C6F78"/>
    <w:rsid w:val="003D217A"/>
    <w:rsid w:val="003D3BDD"/>
    <w:rsid w:val="003D5E64"/>
    <w:rsid w:val="003E082B"/>
    <w:rsid w:val="003E08AE"/>
    <w:rsid w:val="003E1599"/>
    <w:rsid w:val="003E2022"/>
    <w:rsid w:val="003E2DE3"/>
    <w:rsid w:val="003E675B"/>
    <w:rsid w:val="003E7303"/>
    <w:rsid w:val="003F0194"/>
    <w:rsid w:val="003F0793"/>
    <w:rsid w:val="003F0B6E"/>
    <w:rsid w:val="003F134F"/>
    <w:rsid w:val="003F5F66"/>
    <w:rsid w:val="003F66CF"/>
    <w:rsid w:val="003F729D"/>
    <w:rsid w:val="00402863"/>
    <w:rsid w:val="00404C37"/>
    <w:rsid w:val="00405BCE"/>
    <w:rsid w:val="00406777"/>
    <w:rsid w:val="00407722"/>
    <w:rsid w:val="00412001"/>
    <w:rsid w:val="004143FB"/>
    <w:rsid w:val="0041699E"/>
    <w:rsid w:val="00416DA0"/>
    <w:rsid w:val="00417325"/>
    <w:rsid w:val="00420FA5"/>
    <w:rsid w:val="00423A5B"/>
    <w:rsid w:val="00424058"/>
    <w:rsid w:val="00425F08"/>
    <w:rsid w:val="00432816"/>
    <w:rsid w:val="00436044"/>
    <w:rsid w:val="00436410"/>
    <w:rsid w:val="00436D4D"/>
    <w:rsid w:val="00437FE8"/>
    <w:rsid w:val="004459B9"/>
    <w:rsid w:val="004460D1"/>
    <w:rsid w:val="00450D0D"/>
    <w:rsid w:val="00452E17"/>
    <w:rsid w:val="0045710E"/>
    <w:rsid w:val="00461CDA"/>
    <w:rsid w:val="00462669"/>
    <w:rsid w:val="004630D2"/>
    <w:rsid w:val="004666B2"/>
    <w:rsid w:val="004706F3"/>
    <w:rsid w:val="00474CA6"/>
    <w:rsid w:val="00475801"/>
    <w:rsid w:val="004759A8"/>
    <w:rsid w:val="004802B2"/>
    <w:rsid w:val="004828B2"/>
    <w:rsid w:val="004834B7"/>
    <w:rsid w:val="004838A0"/>
    <w:rsid w:val="00484E61"/>
    <w:rsid w:val="00486D05"/>
    <w:rsid w:val="00490071"/>
    <w:rsid w:val="0049256E"/>
    <w:rsid w:val="00492FC7"/>
    <w:rsid w:val="0049618E"/>
    <w:rsid w:val="004A1233"/>
    <w:rsid w:val="004A219A"/>
    <w:rsid w:val="004A2F50"/>
    <w:rsid w:val="004A5075"/>
    <w:rsid w:val="004A5157"/>
    <w:rsid w:val="004A7889"/>
    <w:rsid w:val="004A799B"/>
    <w:rsid w:val="004A7A67"/>
    <w:rsid w:val="004B3C9D"/>
    <w:rsid w:val="004B3D03"/>
    <w:rsid w:val="004B44BE"/>
    <w:rsid w:val="004B632B"/>
    <w:rsid w:val="004B69D2"/>
    <w:rsid w:val="004C0336"/>
    <w:rsid w:val="004C08E8"/>
    <w:rsid w:val="004C126D"/>
    <w:rsid w:val="004C24F2"/>
    <w:rsid w:val="004C585B"/>
    <w:rsid w:val="004C6617"/>
    <w:rsid w:val="004C7982"/>
    <w:rsid w:val="004D1032"/>
    <w:rsid w:val="004D2110"/>
    <w:rsid w:val="004D5A37"/>
    <w:rsid w:val="004E0076"/>
    <w:rsid w:val="004E2058"/>
    <w:rsid w:val="004E4D5F"/>
    <w:rsid w:val="004E52A0"/>
    <w:rsid w:val="004F19F8"/>
    <w:rsid w:val="004F3B83"/>
    <w:rsid w:val="004F4CEB"/>
    <w:rsid w:val="00502F96"/>
    <w:rsid w:val="00504183"/>
    <w:rsid w:val="00505FD0"/>
    <w:rsid w:val="00507233"/>
    <w:rsid w:val="005076D8"/>
    <w:rsid w:val="00514573"/>
    <w:rsid w:val="0051502B"/>
    <w:rsid w:val="00525B93"/>
    <w:rsid w:val="0052752C"/>
    <w:rsid w:val="005308C8"/>
    <w:rsid w:val="0053536F"/>
    <w:rsid w:val="005354AF"/>
    <w:rsid w:val="005360CD"/>
    <w:rsid w:val="00543187"/>
    <w:rsid w:val="005446F3"/>
    <w:rsid w:val="00544DAC"/>
    <w:rsid w:val="00547CC8"/>
    <w:rsid w:val="00550705"/>
    <w:rsid w:val="00551925"/>
    <w:rsid w:val="005529F0"/>
    <w:rsid w:val="005538C6"/>
    <w:rsid w:val="0055554A"/>
    <w:rsid w:val="00555DFB"/>
    <w:rsid w:val="005560F2"/>
    <w:rsid w:val="00556707"/>
    <w:rsid w:val="005576F8"/>
    <w:rsid w:val="0056054E"/>
    <w:rsid w:val="005618F6"/>
    <w:rsid w:val="00561A0A"/>
    <w:rsid w:val="0056343F"/>
    <w:rsid w:val="0056552B"/>
    <w:rsid w:val="00570359"/>
    <w:rsid w:val="00571895"/>
    <w:rsid w:val="00571AE4"/>
    <w:rsid w:val="00572692"/>
    <w:rsid w:val="0057376D"/>
    <w:rsid w:val="0057498E"/>
    <w:rsid w:val="00580C1C"/>
    <w:rsid w:val="00582DB7"/>
    <w:rsid w:val="00583976"/>
    <w:rsid w:val="00587304"/>
    <w:rsid w:val="0059268F"/>
    <w:rsid w:val="00592E14"/>
    <w:rsid w:val="00595477"/>
    <w:rsid w:val="0059769C"/>
    <w:rsid w:val="00597B63"/>
    <w:rsid w:val="005A0C51"/>
    <w:rsid w:val="005A271C"/>
    <w:rsid w:val="005A27BB"/>
    <w:rsid w:val="005A3CEC"/>
    <w:rsid w:val="005A5733"/>
    <w:rsid w:val="005A5913"/>
    <w:rsid w:val="005A726E"/>
    <w:rsid w:val="005B04D2"/>
    <w:rsid w:val="005B3AE8"/>
    <w:rsid w:val="005B4BDC"/>
    <w:rsid w:val="005B5C19"/>
    <w:rsid w:val="005B6FF2"/>
    <w:rsid w:val="005B7E42"/>
    <w:rsid w:val="005C0265"/>
    <w:rsid w:val="005C11C2"/>
    <w:rsid w:val="005C18C4"/>
    <w:rsid w:val="005C2A2F"/>
    <w:rsid w:val="005C2B11"/>
    <w:rsid w:val="005C61E8"/>
    <w:rsid w:val="005C65B3"/>
    <w:rsid w:val="005C6C00"/>
    <w:rsid w:val="005D0E1E"/>
    <w:rsid w:val="005D0F20"/>
    <w:rsid w:val="005D1171"/>
    <w:rsid w:val="005D20D9"/>
    <w:rsid w:val="005D2F07"/>
    <w:rsid w:val="005D32C4"/>
    <w:rsid w:val="005D4BF8"/>
    <w:rsid w:val="005D68DF"/>
    <w:rsid w:val="005E02A5"/>
    <w:rsid w:val="005E0A00"/>
    <w:rsid w:val="005E0B5B"/>
    <w:rsid w:val="005E30A0"/>
    <w:rsid w:val="005E63B9"/>
    <w:rsid w:val="005E70E7"/>
    <w:rsid w:val="005E774A"/>
    <w:rsid w:val="005F09FD"/>
    <w:rsid w:val="005F18A1"/>
    <w:rsid w:val="005F2397"/>
    <w:rsid w:val="005F4019"/>
    <w:rsid w:val="005F4849"/>
    <w:rsid w:val="005F5EA5"/>
    <w:rsid w:val="005F6D0C"/>
    <w:rsid w:val="005F7C27"/>
    <w:rsid w:val="005F7F57"/>
    <w:rsid w:val="006018F9"/>
    <w:rsid w:val="00603226"/>
    <w:rsid w:val="0060337B"/>
    <w:rsid w:val="006038F4"/>
    <w:rsid w:val="0060400C"/>
    <w:rsid w:val="00605C73"/>
    <w:rsid w:val="00606057"/>
    <w:rsid w:val="00610011"/>
    <w:rsid w:val="0061063D"/>
    <w:rsid w:val="006109C6"/>
    <w:rsid w:val="00611E33"/>
    <w:rsid w:val="00613BDC"/>
    <w:rsid w:val="00620FA0"/>
    <w:rsid w:val="0062137B"/>
    <w:rsid w:val="00622D20"/>
    <w:rsid w:val="00623020"/>
    <w:rsid w:val="00624544"/>
    <w:rsid w:val="00626F16"/>
    <w:rsid w:val="00627A68"/>
    <w:rsid w:val="00630B55"/>
    <w:rsid w:val="00630DC7"/>
    <w:rsid w:val="00632ADD"/>
    <w:rsid w:val="00632E3A"/>
    <w:rsid w:val="006330F8"/>
    <w:rsid w:val="00636C9B"/>
    <w:rsid w:val="00637037"/>
    <w:rsid w:val="006375C9"/>
    <w:rsid w:val="00637CBB"/>
    <w:rsid w:val="006417C5"/>
    <w:rsid w:val="00641C62"/>
    <w:rsid w:val="00643A35"/>
    <w:rsid w:val="006446A7"/>
    <w:rsid w:val="00647734"/>
    <w:rsid w:val="00647A8F"/>
    <w:rsid w:val="00651E19"/>
    <w:rsid w:val="006521EE"/>
    <w:rsid w:val="00654EDF"/>
    <w:rsid w:val="00656EE3"/>
    <w:rsid w:val="00662706"/>
    <w:rsid w:val="006638E5"/>
    <w:rsid w:val="00663FE7"/>
    <w:rsid w:val="00664371"/>
    <w:rsid w:val="00670CBE"/>
    <w:rsid w:val="00672DB6"/>
    <w:rsid w:val="00673883"/>
    <w:rsid w:val="00674529"/>
    <w:rsid w:val="006759AE"/>
    <w:rsid w:val="00676C5B"/>
    <w:rsid w:val="006801FB"/>
    <w:rsid w:val="00680F09"/>
    <w:rsid w:val="006820F1"/>
    <w:rsid w:val="0068221E"/>
    <w:rsid w:val="00684839"/>
    <w:rsid w:val="00685064"/>
    <w:rsid w:val="00685233"/>
    <w:rsid w:val="0068529D"/>
    <w:rsid w:val="00686500"/>
    <w:rsid w:val="00687C67"/>
    <w:rsid w:val="00687F08"/>
    <w:rsid w:val="00691E0D"/>
    <w:rsid w:val="00693030"/>
    <w:rsid w:val="00694A23"/>
    <w:rsid w:val="00696446"/>
    <w:rsid w:val="0069755E"/>
    <w:rsid w:val="00697667"/>
    <w:rsid w:val="006A5181"/>
    <w:rsid w:val="006A70C5"/>
    <w:rsid w:val="006A74BF"/>
    <w:rsid w:val="006B011A"/>
    <w:rsid w:val="006B1531"/>
    <w:rsid w:val="006B15D8"/>
    <w:rsid w:val="006B1E18"/>
    <w:rsid w:val="006B2A86"/>
    <w:rsid w:val="006B2D76"/>
    <w:rsid w:val="006B33F1"/>
    <w:rsid w:val="006B4C4E"/>
    <w:rsid w:val="006B5C33"/>
    <w:rsid w:val="006B5F5C"/>
    <w:rsid w:val="006B733C"/>
    <w:rsid w:val="006C0297"/>
    <w:rsid w:val="006C14FD"/>
    <w:rsid w:val="006C354C"/>
    <w:rsid w:val="006C47D1"/>
    <w:rsid w:val="006C4E84"/>
    <w:rsid w:val="006C59E1"/>
    <w:rsid w:val="006C6850"/>
    <w:rsid w:val="006E1201"/>
    <w:rsid w:val="006F376C"/>
    <w:rsid w:val="006F4F96"/>
    <w:rsid w:val="006F521F"/>
    <w:rsid w:val="006F72BF"/>
    <w:rsid w:val="006F752C"/>
    <w:rsid w:val="00700467"/>
    <w:rsid w:val="007004F9"/>
    <w:rsid w:val="00701727"/>
    <w:rsid w:val="00703E1C"/>
    <w:rsid w:val="00705231"/>
    <w:rsid w:val="007114AE"/>
    <w:rsid w:val="00711CD8"/>
    <w:rsid w:val="00712DE0"/>
    <w:rsid w:val="007137E4"/>
    <w:rsid w:val="00714E8B"/>
    <w:rsid w:val="0072043A"/>
    <w:rsid w:val="00722911"/>
    <w:rsid w:val="00722CCE"/>
    <w:rsid w:val="0072340E"/>
    <w:rsid w:val="0072589D"/>
    <w:rsid w:val="007267C9"/>
    <w:rsid w:val="007301B4"/>
    <w:rsid w:val="0073043C"/>
    <w:rsid w:val="00730CBC"/>
    <w:rsid w:val="007311C8"/>
    <w:rsid w:val="00734583"/>
    <w:rsid w:val="00734B4C"/>
    <w:rsid w:val="00736C3D"/>
    <w:rsid w:val="00736DBC"/>
    <w:rsid w:val="00740E84"/>
    <w:rsid w:val="007415B5"/>
    <w:rsid w:val="00743C15"/>
    <w:rsid w:val="00744E2D"/>
    <w:rsid w:val="007459F6"/>
    <w:rsid w:val="0074747C"/>
    <w:rsid w:val="00747826"/>
    <w:rsid w:val="007519E7"/>
    <w:rsid w:val="00752253"/>
    <w:rsid w:val="0075241B"/>
    <w:rsid w:val="00762927"/>
    <w:rsid w:val="00764294"/>
    <w:rsid w:val="00765250"/>
    <w:rsid w:val="00765745"/>
    <w:rsid w:val="0076612A"/>
    <w:rsid w:val="00770B07"/>
    <w:rsid w:val="00772E6A"/>
    <w:rsid w:val="00772FEF"/>
    <w:rsid w:val="00775383"/>
    <w:rsid w:val="007765EB"/>
    <w:rsid w:val="00777209"/>
    <w:rsid w:val="00777FCF"/>
    <w:rsid w:val="007837E5"/>
    <w:rsid w:val="00783B69"/>
    <w:rsid w:val="00783D95"/>
    <w:rsid w:val="00786385"/>
    <w:rsid w:val="00786606"/>
    <w:rsid w:val="007878A1"/>
    <w:rsid w:val="00787FFC"/>
    <w:rsid w:val="00793E28"/>
    <w:rsid w:val="007949FE"/>
    <w:rsid w:val="00794E50"/>
    <w:rsid w:val="00796190"/>
    <w:rsid w:val="00796540"/>
    <w:rsid w:val="007965D5"/>
    <w:rsid w:val="007971CD"/>
    <w:rsid w:val="007A1567"/>
    <w:rsid w:val="007A3ACE"/>
    <w:rsid w:val="007A6520"/>
    <w:rsid w:val="007B012E"/>
    <w:rsid w:val="007B159A"/>
    <w:rsid w:val="007B4D0A"/>
    <w:rsid w:val="007B6665"/>
    <w:rsid w:val="007B6CFD"/>
    <w:rsid w:val="007C4CE3"/>
    <w:rsid w:val="007C7197"/>
    <w:rsid w:val="007D16EE"/>
    <w:rsid w:val="007D30A5"/>
    <w:rsid w:val="007D6B3E"/>
    <w:rsid w:val="007E2B3D"/>
    <w:rsid w:val="007E7350"/>
    <w:rsid w:val="007E7B93"/>
    <w:rsid w:val="007F4072"/>
    <w:rsid w:val="007F63F5"/>
    <w:rsid w:val="008001D6"/>
    <w:rsid w:val="008006E9"/>
    <w:rsid w:val="00802C22"/>
    <w:rsid w:val="00802ECC"/>
    <w:rsid w:val="00803609"/>
    <w:rsid w:val="008039EA"/>
    <w:rsid w:val="0080667F"/>
    <w:rsid w:val="00807CC8"/>
    <w:rsid w:val="00807CD6"/>
    <w:rsid w:val="0081583D"/>
    <w:rsid w:val="008159FA"/>
    <w:rsid w:val="00816460"/>
    <w:rsid w:val="00816875"/>
    <w:rsid w:val="0081756C"/>
    <w:rsid w:val="00820432"/>
    <w:rsid w:val="0082078C"/>
    <w:rsid w:val="008208EC"/>
    <w:rsid w:val="008227FF"/>
    <w:rsid w:val="00822B5A"/>
    <w:rsid w:val="00823498"/>
    <w:rsid w:val="0082732A"/>
    <w:rsid w:val="00827DA4"/>
    <w:rsid w:val="008317C6"/>
    <w:rsid w:val="00832720"/>
    <w:rsid w:val="008332A2"/>
    <w:rsid w:val="0083421C"/>
    <w:rsid w:val="00835DDB"/>
    <w:rsid w:val="008360C0"/>
    <w:rsid w:val="00836E55"/>
    <w:rsid w:val="0085094D"/>
    <w:rsid w:val="0085105F"/>
    <w:rsid w:val="00851FED"/>
    <w:rsid w:val="00852F0F"/>
    <w:rsid w:val="0085456E"/>
    <w:rsid w:val="00854898"/>
    <w:rsid w:val="00855C10"/>
    <w:rsid w:val="00860D12"/>
    <w:rsid w:val="00863F4F"/>
    <w:rsid w:val="008641EE"/>
    <w:rsid w:val="00864283"/>
    <w:rsid w:val="00864EB5"/>
    <w:rsid w:val="008675E2"/>
    <w:rsid w:val="00867A42"/>
    <w:rsid w:val="008701BB"/>
    <w:rsid w:val="00870BBA"/>
    <w:rsid w:val="008722AB"/>
    <w:rsid w:val="00872949"/>
    <w:rsid w:val="00873984"/>
    <w:rsid w:val="00873C0C"/>
    <w:rsid w:val="008741BB"/>
    <w:rsid w:val="00876E94"/>
    <w:rsid w:val="0087798C"/>
    <w:rsid w:val="008805C9"/>
    <w:rsid w:val="00881B69"/>
    <w:rsid w:val="00881EE6"/>
    <w:rsid w:val="00881F6B"/>
    <w:rsid w:val="00882EBB"/>
    <w:rsid w:val="00893BE3"/>
    <w:rsid w:val="00894090"/>
    <w:rsid w:val="00897D64"/>
    <w:rsid w:val="008A212B"/>
    <w:rsid w:val="008A64A9"/>
    <w:rsid w:val="008A6ED9"/>
    <w:rsid w:val="008B0387"/>
    <w:rsid w:val="008B2241"/>
    <w:rsid w:val="008B284C"/>
    <w:rsid w:val="008B6465"/>
    <w:rsid w:val="008B6709"/>
    <w:rsid w:val="008C03E4"/>
    <w:rsid w:val="008C3CF8"/>
    <w:rsid w:val="008C40EC"/>
    <w:rsid w:val="008C56DD"/>
    <w:rsid w:val="008C66F8"/>
    <w:rsid w:val="008D02A9"/>
    <w:rsid w:val="008D0E2F"/>
    <w:rsid w:val="008D1BCA"/>
    <w:rsid w:val="008D52C2"/>
    <w:rsid w:val="008D6299"/>
    <w:rsid w:val="008D6D05"/>
    <w:rsid w:val="008D7B2E"/>
    <w:rsid w:val="008E013C"/>
    <w:rsid w:val="008E1AB9"/>
    <w:rsid w:val="008E3AE8"/>
    <w:rsid w:val="008E7B1F"/>
    <w:rsid w:val="008F3807"/>
    <w:rsid w:val="008F7455"/>
    <w:rsid w:val="009002F5"/>
    <w:rsid w:val="00901528"/>
    <w:rsid w:val="00902252"/>
    <w:rsid w:val="00904A9E"/>
    <w:rsid w:val="009116E0"/>
    <w:rsid w:val="00912B11"/>
    <w:rsid w:val="00913088"/>
    <w:rsid w:val="00914621"/>
    <w:rsid w:val="00915AF6"/>
    <w:rsid w:val="00915BF2"/>
    <w:rsid w:val="009161F0"/>
    <w:rsid w:val="0091660C"/>
    <w:rsid w:val="00916EED"/>
    <w:rsid w:val="009212FB"/>
    <w:rsid w:val="00921A68"/>
    <w:rsid w:val="00922E9E"/>
    <w:rsid w:val="00923D63"/>
    <w:rsid w:val="00925A08"/>
    <w:rsid w:val="00926D02"/>
    <w:rsid w:val="00930915"/>
    <w:rsid w:val="009318AB"/>
    <w:rsid w:val="0093216D"/>
    <w:rsid w:val="0094481A"/>
    <w:rsid w:val="00944F5D"/>
    <w:rsid w:val="00946DAF"/>
    <w:rsid w:val="0094742C"/>
    <w:rsid w:val="00947B75"/>
    <w:rsid w:val="00951D93"/>
    <w:rsid w:val="00952DB1"/>
    <w:rsid w:val="009530D5"/>
    <w:rsid w:val="00956587"/>
    <w:rsid w:val="009602AE"/>
    <w:rsid w:val="00960C22"/>
    <w:rsid w:val="009613A5"/>
    <w:rsid w:val="009616D4"/>
    <w:rsid w:val="00961D41"/>
    <w:rsid w:val="00962281"/>
    <w:rsid w:val="0096453F"/>
    <w:rsid w:val="0096478D"/>
    <w:rsid w:val="009651EA"/>
    <w:rsid w:val="00966943"/>
    <w:rsid w:val="00972D7E"/>
    <w:rsid w:val="00973600"/>
    <w:rsid w:val="00973AB4"/>
    <w:rsid w:val="00975ECD"/>
    <w:rsid w:val="009810D6"/>
    <w:rsid w:val="0098297E"/>
    <w:rsid w:val="00982E59"/>
    <w:rsid w:val="00985708"/>
    <w:rsid w:val="00986EF0"/>
    <w:rsid w:val="0098763E"/>
    <w:rsid w:val="00990FDD"/>
    <w:rsid w:val="00991DF4"/>
    <w:rsid w:val="009925A7"/>
    <w:rsid w:val="0099331A"/>
    <w:rsid w:val="009956D4"/>
    <w:rsid w:val="00996A1F"/>
    <w:rsid w:val="009971A4"/>
    <w:rsid w:val="009972EC"/>
    <w:rsid w:val="009A1CCA"/>
    <w:rsid w:val="009A302F"/>
    <w:rsid w:val="009A3720"/>
    <w:rsid w:val="009B48D9"/>
    <w:rsid w:val="009B640D"/>
    <w:rsid w:val="009C0C34"/>
    <w:rsid w:val="009C154C"/>
    <w:rsid w:val="009C3A85"/>
    <w:rsid w:val="009D1E90"/>
    <w:rsid w:val="009D30AA"/>
    <w:rsid w:val="009D5610"/>
    <w:rsid w:val="009D6845"/>
    <w:rsid w:val="009D70D8"/>
    <w:rsid w:val="009D7A0B"/>
    <w:rsid w:val="009E084A"/>
    <w:rsid w:val="009E0D4C"/>
    <w:rsid w:val="009E10A6"/>
    <w:rsid w:val="009E43A4"/>
    <w:rsid w:val="009E4BF7"/>
    <w:rsid w:val="009E585A"/>
    <w:rsid w:val="009F509F"/>
    <w:rsid w:val="009F6D7A"/>
    <w:rsid w:val="009F6F27"/>
    <w:rsid w:val="009F73C4"/>
    <w:rsid w:val="009F7E06"/>
    <w:rsid w:val="00A022CB"/>
    <w:rsid w:val="00A049CB"/>
    <w:rsid w:val="00A0539A"/>
    <w:rsid w:val="00A0668B"/>
    <w:rsid w:val="00A11A48"/>
    <w:rsid w:val="00A12BFE"/>
    <w:rsid w:val="00A14814"/>
    <w:rsid w:val="00A173AA"/>
    <w:rsid w:val="00A20C16"/>
    <w:rsid w:val="00A218AC"/>
    <w:rsid w:val="00A222B6"/>
    <w:rsid w:val="00A240D9"/>
    <w:rsid w:val="00A27392"/>
    <w:rsid w:val="00A2745F"/>
    <w:rsid w:val="00A278AC"/>
    <w:rsid w:val="00A32183"/>
    <w:rsid w:val="00A325C7"/>
    <w:rsid w:val="00A35DD3"/>
    <w:rsid w:val="00A4121C"/>
    <w:rsid w:val="00A42268"/>
    <w:rsid w:val="00A42685"/>
    <w:rsid w:val="00A42775"/>
    <w:rsid w:val="00A52097"/>
    <w:rsid w:val="00A52373"/>
    <w:rsid w:val="00A5291E"/>
    <w:rsid w:val="00A55E56"/>
    <w:rsid w:val="00A56081"/>
    <w:rsid w:val="00A56447"/>
    <w:rsid w:val="00A569F9"/>
    <w:rsid w:val="00A57068"/>
    <w:rsid w:val="00A57785"/>
    <w:rsid w:val="00A6171C"/>
    <w:rsid w:val="00A62102"/>
    <w:rsid w:val="00A62126"/>
    <w:rsid w:val="00A628D8"/>
    <w:rsid w:val="00A638BE"/>
    <w:rsid w:val="00A64933"/>
    <w:rsid w:val="00A64D17"/>
    <w:rsid w:val="00A6561C"/>
    <w:rsid w:val="00A67139"/>
    <w:rsid w:val="00A71857"/>
    <w:rsid w:val="00A740E1"/>
    <w:rsid w:val="00A74109"/>
    <w:rsid w:val="00A74FF6"/>
    <w:rsid w:val="00A76533"/>
    <w:rsid w:val="00A80133"/>
    <w:rsid w:val="00A80A1C"/>
    <w:rsid w:val="00A80FD6"/>
    <w:rsid w:val="00A816D6"/>
    <w:rsid w:val="00A83194"/>
    <w:rsid w:val="00A8372A"/>
    <w:rsid w:val="00A83D6D"/>
    <w:rsid w:val="00A83DBF"/>
    <w:rsid w:val="00A84364"/>
    <w:rsid w:val="00A84AB3"/>
    <w:rsid w:val="00A8729B"/>
    <w:rsid w:val="00A914A2"/>
    <w:rsid w:val="00A91AD9"/>
    <w:rsid w:val="00A928F0"/>
    <w:rsid w:val="00A937B3"/>
    <w:rsid w:val="00A94876"/>
    <w:rsid w:val="00A94AFF"/>
    <w:rsid w:val="00A96FB5"/>
    <w:rsid w:val="00AA64C0"/>
    <w:rsid w:val="00AA7849"/>
    <w:rsid w:val="00AB2298"/>
    <w:rsid w:val="00AB22E1"/>
    <w:rsid w:val="00AB27C0"/>
    <w:rsid w:val="00AB3428"/>
    <w:rsid w:val="00AB63FE"/>
    <w:rsid w:val="00AB6C3B"/>
    <w:rsid w:val="00AB7900"/>
    <w:rsid w:val="00AC13D1"/>
    <w:rsid w:val="00AC15C9"/>
    <w:rsid w:val="00AC1B28"/>
    <w:rsid w:val="00AC206C"/>
    <w:rsid w:val="00AC2E2E"/>
    <w:rsid w:val="00AC4640"/>
    <w:rsid w:val="00AC4650"/>
    <w:rsid w:val="00AC56FA"/>
    <w:rsid w:val="00AC70F4"/>
    <w:rsid w:val="00AD0D72"/>
    <w:rsid w:val="00AD25E7"/>
    <w:rsid w:val="00AD2DBE"/>
    <w:rsid w:val="00AD606A"/>
    <w:rsid w:val="00AD6A12"/>
    <w:rsid w:val="00AE0A82"/>
    <w:rsid w:val="00AE0CE9"/>
    <w:rsid w:val="00AE1B0A"/>
    <w:rsid w:val="00AE5402"/>
    <w:rsid w:val="00AE58F8"/>
    <w:rsid w:val="00AE6C7E"/>
    <w:rsid w:val="00AE70A6"/>
    <w:rsid w:val="00AF0CB7"/>
    <w:rsid w:val="00AF11CF"/>
    <w:rsid w:val="00AF12F9"/>
    <w:rsid w:val="00AF2E7F"/>
    <w:rsid w:val="00AF5A5D"/>
    <w:rsid w:val="00AF6B6C"/>
    <w:rsid w:val="00AF6E7E"/>
    <w:rsid w:val="00B044B5"/>
    <w:rsid w:val="00B07B73"/>
    <w:rsid w:val="00B1531D"/>
    <w:rsid w:val="00B1762D"/>
    <w:rsid w:val="00B20666"/>
    <w:rsid w:val="00B2344A"/>
    <w:rsid w:val="00B24582"/>
    <w:rsid w:val="00B24DFC"/>
    <w:rsid w:val="00B26D26"/>
    <w:rsid w:val="00B27B00"/>
    <w:rsid w:val="00B30BE3"/>
    <w:rsid w:val="00B349EE"/>
    <w:rsid w:val="00B34EA5"/>
    <w:rsid w:val="00B34EB2"/>
    <w:rsid w:val="00B35A1C"/>
    <w:rsid w:val="00B40965"/>
    <w:rsid w:val="00B44C8A"/>
    <w:rsid w:val="00B47E09"/>
    <w:rsid w:val="00B5290E"/>
    <w:rsid w:val="00B5421B"/>
    <w:rsid w:val="00B55880"/>
    <w:rsid w:val="00B5681C"/>
    <w:rsid w:val="00B570CC"/>
    <w:rsid w:val="00B60E30"/>
    <w:rsid w:val="00B630A6"/>
    <w:rsid w:val="00B63A56"/>
    <w:rsid w:val="00B647B5"/>
    <w:rsid w:val="00B65949"/>
    <w:rsid w:val="00B66268"/>
    <w:rsid w:val="00B71172"/>
    <w:rsid w:val="00B71F14"/>
    <w:rsid w:val="00B741A0"/>
    <w:rsid w:val="00B7666A"/>
    <w:rsid w:val="00B77C09"/>
    <w:rsid w:val="00B937D1"/>
    <w:rsid w:val="00B97070"/>
    <w:rsid w:val="00BA0559"/>
    <w:rsid w:val="00BA2067"/>
    <w:rsid w:val="00BA23C2"/>
    <w:rsid w:val="00BA2A79"/>
    <w:rsid w:val="00BA355B"/>
    <w:rsid w:val="00BA7E88"/>
    <w:rsid w:val="00BB1085"/>
    <w:rsid w:val="00BB3DC9"/>
    <w:rsid w:val="00BB433C"/>
    <w:rsid w:val="00BB4E5D"/>
    <w:rsid w:val="00BB5A7B"/>
    <w:rsid w:val="00BC4013"/>
    <w:rsid w:val="00BC4C4B"/>
    <w:rsid w:val="00BC6689"/>
    <w:rsid w:val="00BD24BD"/>
    <w:rsid w:val="00BD2643"/>
    <w:rsid w:val="00BD5CE9"/>
    <w:rsid w:val="00BE1446"/>
    <w:rsid w:val="00BE2D46"/>
    <w:rsid w:val="00BE4CCC"/>
    <w:rsid w:val="00BE544B"/>
    <w:rsid w:val="00BE5728"/>
    <w:rsid w:val="00BE6CCD"/>
    <w:rsid w:val="00BF0619"/>
    <w:rsid w:val="00BF07CF"/>
    <w:rsid w:val="00BF0D37"/>
    <w:rsid w:val="00BF0E9D"/>
    <w:rsid w:val="00BF3F0B"/>
    <w:rsid w:val="00BF597B"/>
    <w:rsid w:val="00C02212"/>
    <w:rsid w:val="00C02407"/>
    <w:rsid w:val="00C02C1F"/>
    <w:rsid w:val="00C05BB4"/>
    <w:rsid w:val="00C0672C"/>
    <w:rsid w:val="00C070BB"/>
    <w:rsid w:val="00C10695"/>
    <w:rsid w:val="00C11075"/>
    <w:rsid w:val="00C115E7"/>
    <w:rsid w:val="00C1178D"/>
    <w:rsid w:val="00C13450"/>
    <w:rsid w:val="00C135BA"/>
    <w:rsid w:val="00C17DA0"/>
    <w:rsid w:val="00C24AE1"/>
    <w:rsid w:val="00C27F5B"/>
    <w:rsid w:val="00C30553"/>
    <w:rsid w:val="00C31D80"/>
    <w:rsid w:val="00C32AAB"/>
    <w:rsid w:val="00C33F57"/>
    <w:rsid w:val="00C34DD7"/>
    <w:rsid w:val="00C36571"/>
    <w:rsid w:val="00C375B0"/>
    <w:rsid w:val="00C37788"/>
    <w:rsid w:val="00C404D0"/>
    <w:rsid w:val="00C40D98"/>
    <w:rsid w:val="00C434EE"/>
    <w:rsid w:val="00C453C5"/>
    <w:rsid w:val="00C45C3B"/>
    <w:rsid w:val="00C475B5"/>
    <w:rsid w:val="00C5141E"/>
    <w:rsid w:val="00C5166A"/>
    <w:rsid w:val="00C5249B"/>
    <w:rsid w:val="00C52B6A"/>
    <w:rsid w:val="00C540F8"/>
    <w:rsid w:val="00C54D8B"/>
    <w:rsid w:val="00C56AD1"/>
    <w:rsid w:val="00C627CA"/>
    <w:rsid w:val="00C6330D"/>
    <w:rsid w:val="00C64EEC"/>
    <w:rsid w:val="00C70023"/>
    <w:rsid w:val="00C71B94"/>
    <w:rsid w:val="00C731C8"/>
    <w:rsid w:val="00C74939"/>
    <w:rsid w:val="00C8586E"/>
    <w:rsid w:val="00C8592E"/>
    <w:rsid w:val="00C91214"/>
    <w:rsid w:val="00C92A02"/>
    <w:rsid w:val="00C9540A"/>
    <w:rsid w:val="00C96614"/>
    <w:rsid w:val="00C971A0"/>
    <w:rsid w:val="00C9779A"/>
    <w:rsid w:val="00CB0E61"/>
    <w:rsid w:val="00CB100C"/>
    <w:rsid w:val="00CB7FD4"/>
    <w:rsid w:val="00CC4E06"/>
    <w:rsid w:val="00CC5DB6"/>
    <w:rsid w:val="00CD0528"/>
    <w:rsid w:val="00CD31BF"/>
    <w:rsid w:val="00CD3D58"/>
    <w:rsid w:val="00CD6799"/>
    <w:rsid w:val="00CD7673"/>
    <w:rsid w:val="00CE134F"/>
    <w:rsid w:val="00CE1C01"/>
    <w:rsid w:val="00CE2BBE"/>
    <w:rsid w:val="00CE4099"/>
    <w:rsid w:val="00CE45B8"/>
    <w:rsid w:val="00CE4FD9"/>
    <w:rsid w:val="00CF11A9"/>
    <w:rsid w:val="00CF1A32"/>
    <w:rsid w:val="00CF31FD"/>
    <w:rsid w:val="00CF463B"/>
    <w:rsid w:val="00CF6457"/>
    <w:rsid w:val="00CF75D2"/>
    <w:rsid w:val="00D008AF"/>
    <w:rsid w:val="00D01DDD"/>
    <w:rsid w:val="00D07322"/>
    <w:rsid w:val="00D1197A"/>
    <w:rsid w:val="00D129BA"/>
    <w:rsid w:val="00D12D95"/>
    <w:rsid w:val="00D1443A"/>
    <w:rsid w:val="00D17D80"/>
    <w:rsid w:val="00D2209D"/>
    <w:rsid w:val="00D22E52"/>
    <w:rsid w:val="00D27FBE"/>
    <w:rsid w:val="00D33B5A"/>
    <w:rsid w:val="00D34364"/>
    <w:rsid w:val="00D3449F"/>
    <w:rsid w:val="00D354D7"/>
    <w:rsid w:val="00D40DF2"/>
    <w:rsid w:val="00D42251"/>
    <w:rsid w:val="00D448FC"/>
    <w:rsid w:val="00D44BE8"/>
    <w:rsid w:val="00D45E15"/>
    <w:rsid w:val="00D51423"/>
    <w:rsid w:val="00D53496"/>
    <w:rsid w:val="00D53E50"/>
    <w:rsid w:val="00D617C0"/>
    <w:rsid w:val="00D61DA9"/>
    <w:rsid w:val="00D6327A"/>
    <w:rsid w:val="00D6516E"/>
    <w:rsid w:val="00D66644"/>
    <w:rsid w:val="00D67211"/>
    <w:rsid w:val="00D67C3D"/>
    <w:rsid w:val="00D70028"/>
    <w:rsid w:val="00D71814"/>
    <w:rsid w:val="00D72536"/>
    <w:rsid w:val="00D72A37"/>
    <w:rsid w:val="00D732A7"/>
    <w:rsid w:val="00D7369B"/>
    <w:rsid w:val="00D740D3"/>
    <w:rsid w:val="00D772CC"/>
    <w:rsid w:val="00D77C11"/>
    <w:rsid w:val="00D82025"/>
    <w:rsid w:val="00D834FD"/>
    <w:rsid w:val="00D87541"/>
    <w:rsid w:val="00D876B2"/>
    <w:rsid w:val="00D9020A"/>
    <w:rsid w:val="00D9079E"/>
    <w:rsid w:val="00D91FD7"/>
    <w:rsid w:val="00D93308"/>
    <w:rsid w:val="00D962DC"/>
    <w:rsid w:val="00D9635C"/>
    <w:rsid w:val="00D97406"/>
    <w:rsid w:val="00D9781E"/>
    <w:rsid w:val="00D979DF"/>
    <w:rsid w:val="00DA1396"/>
    <w:rsid w:val="00DA17E2"/>
    <w:rsid w:val="00DA3F7F"/>
    <w:rsid w:val="00DA400D"/>
    <w:rsid w:val="00DA45E3"/>
    <w:rsid w:val="00DA4B6F"/>
    <w:rsid w:val="00DA6D7E"/>
    <w:rsid w:val="00DB05F4"/>
    <w:rsid w:val="00DB0B98"/>
    <w:rsid w:val="00DB0D44"/>
    <w:rsid w:val="00DB3D15"/>
    <w:rsid w:val="00DB3E0E"/>
    <w:rsid w:val="00DB44C6"/>
    <w:rsid w:val="00DB52E5"/>
    <w:rsid w:val="00DB61C2"/>
    <w:rsid w:val="00DB6919"/>
    <w:rsid w:val="00DB79D9"/>
    <w:rsid w:val="00DC0D75"/>
    <w:rsid w:val="00DC3C79"/>
    <w:rsid w:val="00DC432E"/>
    <w:rsid w:val="00DC4F22"/>
    <w:rsid w:val="00DC4F29"/>
    <w:rsid w:val="00DC5098"/>
    <w:rsid w:val="00DC51F1"/>
    <w:rsid w:val="00DC58FC"/>
    <w:rsid w:val="00DC5CF3"/>
    <w:rsid w:val="00DC6E5C"/>
    <w:rsid w:val="00DD27B1"/>
    <w:rsid w:val="00DD46CB"/>
    <w:rsid w:val="00DE068C"/>
    <w:rsid w:val="00DE153E"/>
    <w:rsid w:val="00DE182F"/>
    <w:rsid w:val="00DE2E96"/>
    <w:rsid w:val="00DE309B"/>
    <w:rsid w:val="00DE46A4"/>
    <w:rsid w:val="00DE71FF"/>
    <w:rsid w:val="00DF34E7"/>
    <w:rsid w:val="00DF3F70"/>
    <w:rsid w:val="00DF5950"/>
    <w:rsid w:val="00E00A09"/>
    <w:rsid w:val="00E01C56"/>
    <w:rsid w:val="00E05B05"/>
    <w:rsid w:val="00E06D8F"/>
    <w:rsid w:val="00E07978"/>
    <w:rsid w:val="00E07E45"/>
    <w:rsid w:val="00E13323"/>
    <w:rsid w:val="00E14229"/>
    <w:rsid w:val="00E221A6"/>
    <w:rsid w:val="00E24753"/>
    <w:rsid w:val="00E26F22"/>
    <w:rsid w:val="00E30FAA"/>
    <w:rsid w:val="00E3159A"/>
    <w:rsid w:val="00E324E8"/>
    <w:rsid w:val="00E32808"/>
    <w:rsid w:val="00E34761"/>
    <w:rsid w:val="00E34939"/>
    <w:rsid w:val="00E401F6"/>
    <w:rsid w:val="00E40623"/>
    <w:rsid w:val="00E415D9"/>
    <w:rsid w:val="00E43601"/>
    <w:rsid w:val="00E44D0C"/>
    <w:rsid w:val="00E46403"/>
    <w:rsid w:val="00E4708C"/>
    <w:rsid w:val="00E4781E"/>
    <w:rsid w:val="00E4797E"/>
    <w:rsid w:val="00E50A32"/>
    <w:rsid w:val="00E5411B"/>
    <w:rsid w:val="00E54304"/>
    <w:rsid w:val="00E56762"/>
    <w:rsid w:val="00E61813"/>
    <w:rsid w:val="00E645EE"/>
    <w:rsid w:val="00E651FA"/>
    <w:rsid w:val="00E658FA"/>
    <w:rsid w:val="00E6655E"/>
    <w:rsid w:val="00E67B0F"/>
    <w:rsid w:val="00E718D3"/>
    <w:rsid w:val="00E73638"/>
    <w:rsid w:val="00E7412D"/>
    <w:rsid w:val="00E76DDC"/>
    <w:rsid w:val="00E8462C"/>
    <w:rsid w:val="00E851FC"/>
    <w:rsid w:val="00E871D7"/>
    <w:rsid w:val="00E963AD"/>
    <w:rsid w:val="00E96595"/>
    <w:rsid w:val="00E970A6"/>
    <w:rsid w:val="00E97FD2"/>
    <w:rsid w:val="00EA0005"/>
    <w:rsid w:val="00EA0B85"/>
    <w:rsid w:val="00EA3318"/>
    <w:rsid w:val="00EA3739"/>
    <w:rsid w:val="00EA58FC"/>
    <w:rsid w:val="00EA626D"/>
    <w:rsid w:val="00EA7A4E"/>
    <w:rsid w:val="00EB12D4"/>
    <w:rsid w:val="00EB3628"/>
    <w:rsid w:val="00EB397C"/>
    <w:rsid w:val="00EB49A5"/>
    <w:rsid w:val="00EB4AC4"/>
    <w:rsid w:val="00EB6AA8"/>
    <w:rsid w:val="00EC08E4"/>
    <w:rsid w:val="00EC12BA"/>
    <w:rsid w:val="00EC2C19"/>
    <w:rsid w:val="00EC3137"/>
    <w:rsid w:val="00EC4540"/>
    <w:rsid w:val="00EC4E58"/>
    <w:rsid w:val="00EC59F7"/>
    <w:rsid w:val="00EC61F8"/>
    <w:rsid w:val="00EC71B6"/>
    <w:rsid w:val="00ED24B8"/>
    <w:rsid w:val="00ED2BCE"/>
    <w:rsid w:val="00ED3340"/>
    <w:rsid w:val="00ED407A"/>
    <w:rsid w:val="00EE16B2"/>
    <w:rsid w:val="00EE1A48"/>
    <w:rsid w:val="00EE1C33"/>
    <w:rsid w:val="00EE28CA"/>
    <w:rsid w:val="00EE34CB"/>
    <w:rsid w:val="00EE3B7D"/>
    <w:rsid w:val="00EE4E67"/>
    <w:rsid w:val="00EE6ED0"/>
    <w:rsid w:val="00EE7AFD"/>
    <w:rsid w:val="00EF30BA"/>
    <w:rsid w:val="00EF48BC"/>
    <w:rsid w:val="00EF4D22"/>
    <w:rsid w:val="00EF5E66"/>
    <w:rsid w:val="00EF617C"/>
    <w:rsid w:val="00F0068F"/>
    <w:rsid w:val="00F021BD"/>
    <w:rsid w:val="00F04B24"/>
    <w:rsid w:val="00F050D7"/>
    <w:rsid w:val="00F063F8"/>
    <w:rsid w:val="00F064B4"/>
    <w:rsid w:val="00F065EF"/>
    <w:rsid w:val="00F103DC"/>
    <w:rsid w:val="00F135AF"/>
    <w:rsid w:val="00F13810"/>
    <w:rsid w:val="00F211C7"/>
    <w:rsid w:val="00F253A6"/>
    <w:rsid w:val="00F3055D"/>
    <w:rsid w:val="00F305F0"/>
    <w:rsid w:val="00F32AE7"/>
    <w:rsid w:val="00F34064"/>
    <w:rsid w:val="00F34D5A"/>
    <w:rsid w:val="00F34D90"/>
    <w:rsid w:val="00F3527B"/>
    <w:rsid w:val="00F3764D"/>
    <w:rsid w:val="00F401A5"/>
    <w:rsid w:val="00F41E66"/>
    <w:rsid w:val="00F42143"/>
    <w:rsid w:val="00F42BD2"/>
    <w:rsid w:val="00F45D09"/>
    <w:rsid w:val="00F46771"/>
    <w:rsid w:val="00F469F9"/>
    <w:rsid w:val="00F46A62"/>
    <w:rsid w:val="00F4724E"/>
    <w:rsid w:val="00F47278"/>
    <w:rsid w:val="00F47A8B"/>
    <w:rsid w:val="00F501FB"/>
    <w:rsid w:val="00F51EAF"/>
    <w:rsid w:val="00F5471B"/>
    <w:rsid w:val="00F54894"/>
    <w:rsid w:val="00F54B45"/>
    <w:rsid w:val="00F54CCE"/>
    <w:rsid w:val="00F55402"/>
    <w:rsid w:val="00F558FC"/>
    <w:rsid w:val="00F567B5"/>
    <w:rsid w:val="00F57594"/>
    <w:rsid w:val="00F61CFB"/>
    <w:rsid w:val="00F631BE"/>
    <w:rsid w:val="00F64954"/>
    <w:rsid w:val="00F66246"/>
    <w:rsid w:val="00F71E3F"/>
    <w:rsid w:val="00F72174"/>
    <w:rsid w:val="00F743E9"/>
    <w:rsid w:val="00F75CD5"/>
    <w:rsid w:val="00F805A0"/>
    <w:rsid w:val="00F81552"/>
    <w:rsid w:val="00F81B6C"/>
    <w:rsid w:val="00F821FE"/>
    <w:rsid w:val="00F82E15"/>
    <w:rsid w:val="00F83A9A"/>
    <w:rsid w:val="00F85756"/>
    <w:rsid w:val="00F8663B"/>
    <w:rsid w:val="00F91999"/>
    <w:rsid w:val="00F9324B"/>
    <w:rsid w:val="00F95F6D"/>
    <w:rsid w:val="00F9703E"/>
    <w:rsid w:val="00FA05FB"/>
    <w:rsid w:val="00FA2AB3"/>
    <w:rsid w:val="00FA620C"/>
    <w:rsid w:val="00FA6E1E"/>
    <w:rsid w:val="00FB4963"/>
    <w:rsid w:val="00FB4A9E"/>
    <w:rsid w:val="00FB6718"/>
    <w:rsid w:val="00FC3144"/>
    <w:rsid w:val="00FC69E5"/>
    <w:rsid w:val="00FD1603"/>
    <w:rsid w:val="00FD47EF"/>
    <w:rsid w:val="00FD6537"/>
    <w:rsid w:val="00FD7C7C"/>
    <w:rsid w:val="00FE4E3B"/>
    <w:rsid w:val="00FE778E"/>
    <w:rsid w:val="00FF06C1"/>
    <w:rsid w:val="00FF078D"/>
    <w:rsid w:val="00FF270F"/>
    <w:rsid w:val="00FF35B7"/>
    <w:rsid w:val="00FF39D3"/>
    <w:rsid w:val="00FF579F"/>
    <w:rsid w:val="00FF59AF"/>
    <w:rsid w:val="00FF7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1d344f,#17283d"/>
    </o:shapedefaults>
    <o:shapelayout v:ext="edit">
      <o:idmap v:ext="edit" data="2"/>
    </o:shapelayout>
  </w:shapeDefaults>
  <w:decimalSymbol w:val=","/>
  <w:listSeparator w:val=";"/>
  <w14:docId w14:val="2F6376A6"/>
  <w15:docId w15:val="{E72CBCE4-284A-49FA-8670-9CE56B0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0"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Content"/>
    <w:rsid w:val="003A1039"/>
    <w:pPr>
      <w:spacing w:after="0" w:line="280" w:lineRule="atLeast"/>
    </w:pPr>
    <w:rPr>
      <w:rFonts w:ascii="Calibri" w:eastAsia="Arial Unicode MS" w:hAnsi="Calibri" w:cs="Arial Unicode MS"/>
    </w:rPr>
  </w:style>
  <w:style w:type="paragraph" w:styleId="Kop1">
    <w:name w:val="heading 1"/>
    <w:basedOn w:val="Standaard"/>
    <w:next w:val="Standaard"/>
    <w:link w:val="Kop1Char"/>
    <w:qFormat/>
    <w:rsid w:val="00973600"/>
    <w:pPr>
      <w:keepNext/>
      <w:pageBreakBefore/>
      <w:spacing w:before="240" w:after="60"/>
      <w:outlineLvl w:val="0"/>
    </w:pPr>
    <w:rPr>
      <w:rFonts w:eastAsiaTheme="minorHAnsi" w:cs="Arial"/>
      <w:bCs/>
      <w:color w:val="0050A1" w:themeColor="accent1"/>
      <w:kern w:val="32"/>
      <w:sz w:val="28"/>
      <w:szCs w:val="32"/>
    </w:rPr>
  </w:style>
  <w:style w:type="paragraph" w:styleId="Kop2">
    <w:name w:val="heading 2"/>
    <w:aliases w:val="werkplanet kop 3"/>
    <w:basedOn w:val="Standaard"/>
    <w:next w:val="Standaard"/>
    <w:link w:val="Kop2Char"/>
    <w:autoRedefine/>
    <w:uiPriority w:val="9"/>
    <w:unhideWhenUsed/>
    <w:rsid w:val="0082732A"/>
    <w:pPr>
      <w:keepNext/>
      <w:keepLines/>
      <w:numPr>
        <w:ilvl w:val="1"/>
        <w:numId w:val="1"/>
      </w:numPr>
      <w:spacing w:before="480" w:line="276" w:lineRule="auto"/>
      <w:outlineLvl w:val="1"/>
    </w:pPr>
    <w:rPr>
      <w:rFonts w:asciiTheme="majorHAnsi" w:hAnsiTheme="majorHAnsi" w:cstheme="majorHAnsi"/>
      <w:b/>
      <w:bCs/>
      <w:color w:val="0050A1" w:themeColor="accent1"/>
      <w:sz w:val="24"/>
    </w:rPr>
  </w:style>
  <w:style w:type="paragraph" w:styleId="Kop3">
    <w:name w:val="heading 3"/>
    <w:aliases w:val="werkplanet kop 2"/>
    <w:basedOn w:val="Kop2"/>
    <w:next w:val="Standaard"/>
    <w:link w:val="Kop3Char"/>
    <w:autoRedefine/>
    <w:uiPriority w:val="9"/>
    <w:unhideWhenUsed/>
    <w:rsid w:val="00C02C1F"/>
    <w:pPr>
      <w:numPr>
        <w:ilvl w:val="8"/>
      </w:numPr>
      <w:outlineLvl w:val="2"/>
    </w:pPr>
  </w:style>
  <w:style w:type="paragraph" w:styleId="Kop4">
    <w:name w:val="heading 4"/>
    <w:basedOn w:val="Standaard"/>
    <w:next w:val="Standaard"/>
    <w:link w:val="Kop4Char"/>
    <w:rsid w:val="00C02C1F"/>
    <w:pPr>
      <w:keepNext/>
      <w:tabs>
        <w:tab w:val="num" w:pos="864"/>
      </w:tabs>
      <w:spacing w:before="240" w:after="60"/>
      <w:ind w:left="864" w:hanging="864"/>
      <w:outlineLvl w:val="3"/>
    </w:pPr>
    <w:rPr>
      <w:b/>
      <w:bCs/>
      <w:szCs w:val="28"/>
    </w:rPr>
  </w:style>
  <w:style w:type="paragraph" w:styleId="Kop5">
    <w:name w:val="heading 5"/>
    <w:aliases w:val="Kop 3 Matchcare"/>
    <w:basedOn w:val="Standaard"/>
    <w:next w:val="Plattetekst"/>
    <w:link w:val="Kop5Char"/>
    <w:qFormat/>
    <w:rsid w:val="00F82E15"/>
    <w:pPr>
      <w:keepNext/>
      <w:tabs>
        <w:tab w:val="num" w:pos="1008"/>
      </w:tabs>
      <w:ind w:left="1008" w:hanging="1008"/>
      <w:outlineLvl w:val="4"/>
    </w:pPr>
    <w:rPr>
      <w:rFonts w:cs="Arial"/>
      <w:b/>
      <w:bCs/>
      <w:szCs w:val="20"/>
    </w:rPr>
  </w:style>
  <w:style w:type="paragraph" w:styleId="Kop6">
    <w:name w:val="heading 6"/>
    <w:basedOn w:val="Standaard"/>
    <w:next w:val="Standaard"/>
    <w:link w:val="Kop6Char"/>
    <w:rsid w:val="004D2110"/>
    <w:pPr>
      <w:keepNext/>
      <w:tabs>
        <w:tab w:val="num" w:pos="1152"/>
      </w:tabs>
      <w:ind w:left="1152" w:hanging="1152"/>
      <w:outlineLvl w:val="5"/>
    </w:pPr>
    <w:rPr>
      <w:b/>
      <w:bCs/>
      <w:sz w:val="17"/>
      <w:szCs w:val="17"/>
    </w:rPr>
  </w:style>
  <w:style w:type="paragraph" w:styleId="Kop7">
    <w:name w:val="heading 7"/>
    <w:basedOn w:val="Standaard"/>
    <w:next w:val="Standaard"/>
    <w:link w:val="Kop7Char"/>
    <w:rsid w:val="004D2110"/>
    <w:pPr>
      <w:keepNext/>
      <w:tabs>
        <w:tab w:val="num" w:pos="1296"/>
      </w:tabs>
      <w:ind w:left="1296" w:hanging="1296"/>
      <w:outlineLvl w:val="6"/>
    </w:pPr>
    <w:rPr>
      <w:b/>
      <w:bCs/>
    </w:rPr>
  </w:style>
  <w:style w:type="paragraph" w:styleId="Kop8">
    <w:name w:val="heading 8"/>
    <w:basedOn w:val="Standaard"/>
    <w:next w:val="Standaard"/>
    <w:link w:val="Kop8Char"/>
    <w:rsid w:val="004D2110"/>
    <w:pPr>
      <w:tabs>
        <w:tab w:val="num" w:pos="1440"/>
      </w:tabs>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rsid w:val="004D2110"/>
    <w:pPr>
      <w:keepNext/>
      <w:tabs>
        <w:tab w:val="num" w:pos="1584"/>
      </w:tabs>
      <w:spacing w:line="240" w:lineRule="auto"/>
      <w:ind w:left="1584" w:hanging="1584"/>
      <w:outlineLvl w:val="8"/>
    </w:pPr>
    <w:rPr>
      <w:rFonts w:ascii="Tahoma" w:hAnsi="Tahoma" w:cs="Tahoma"/>
      <w:b/>
      <w:bCs/>
      <w:color w:val="0000FF"/>
      <w:szCs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73600"/>
    <w:rPr>
      <w:rFonts w:ascii="Calibri" w:hAnsi="Calibri" w:cs="Arial"/>
      <w:bCs/>
      <w:color w:val="0050A1" w:themeColor="accent1"/>
      <w:kern w:val="32"/>
      <w:sz w:val="28"/>
      <w:szCs w:val="32"/>
    </w:rPr>
  </w:style>
  <w:style w:type="character" w:customStyle="1" w:styleId="Kop2Char">
    <w:name w:val="Kop 2 Char"/>
    <w:aliases w:val="werkplanet kop 3 Char"/>
    <w:basedOn w:val="Standaardalinea-lettertype"/>
    <w:link w:val="Kop2"/>
    <w:uiPriority w:val="9"/>
    <w:rsid w:val="0082732A"/>
    <w:rPr>
      <w:rFonts w:asciiTheme="majorHAnsi" w:eastAsia="Arial Unicode MS" w:hAnsiTheme="majorHAnsi" w:cstheme="majorHAnsi"/>
      <w:b/>
      <w:bCs/>
      <w:color w:val="0050A1" w:themeColor="accent1"/>
      <w:sz w:val="24"/>
    </w:rPr>
  </w:style>
  <w:style w:type="character" w:customStyle="1" w:styleId="Kop3Char">
    <w:name w:val="Kop 3 Char"/>
    <w:aliases w:val="werkplanet kop 2 Char"/>
    <w:basedOn w:val="Standaardalinea-lettertype"/>
    <w:link w:val="Kop3"/>
    <w:uiPriority w:val="9"/>
    <w:rsid w:val="00C02C1F"/>
    <w:rPr>
      <w:rFonts w:asciiTheme="majorHAnsi" w:eastAsia="Arial Unicode MS" w:hAnsiTheme="majorHAnsi" w:cstheme="majorHAnsi"/>
      <w:b/>
      <w:bCs/>
      <w:color w:val="0050A1" w:themeColor="accent1"/>
      <w:sz w:val="24"/>
    </w:rPr>
  </w:style>
  <w:style w:type="character" w:customStyle="1" w:styleId="Kop4Char">
    <w:name w:val="Kop 4 Char"/>
    <w:basedOn w:val="Standaardalinea-lettertype"/>
    <w:link w:val="Kop4"/>
    <w:rsid w:val="00C02C1F"/>
    <w:rPr>
      <w:rFonts w:ascii="Arial" w:eastAsia="Times New Roman" w:hAnsi="Arial" w:cs="Times New Roman"/>
      <w:b/>
      <w:bCs/>
      <w:sz w:val="20"/>
      <w:szCs w:val="28"/>
      <w:lang w:eastAsia="nl-NL"/>
    </w:rPr>
  </w:style>
  <w:style w:type="paragraph" w:styleId="Ballontekst">
    <w:name w:val="Balloon Text"/>
    <w:basedOn w:val="Standaard"/>
    <w:link w:val="BallontekstChar"/>
    <w:semiHidden/>
    <w:unhideWhenUsed/>
    <w:rsid w:val="00C02C1F"/>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C02C1F"/>
    <w:rPr>
      <w:rFonts w:ascii="Tahoma" w:eastAsia="Times New Roman" w:hAnsi="Tahoma" w:cs="Tahoma"/>
      <w:sz w:val="16"/>
      <w:szCs w:val="16"/>
      <w:lang w:eastAsia="nl-NL"/>
    </w:rPr>
  </w:style>
  <w:style w:type="table" w:styleId="Tabelraster">
    <w:name w:val="Table Grid"/>
    <w:basedOn w:val="Standaardtabel"/>
    <w:uiPriority w:val="59"/>
    <w:rsid w:val="00C02C1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qFormat/>
    <w:rsid w:val="00685064"/>
    <w:rPr>
      <w:color w:val="3A3A3A" w:themeColor="text2" w:themeShade="40"/>
    </w:rPr>
  </w:style>
  <w:style w:type="character" w:customStyle="1" w:styleId="PlattetekstChar">
    <w:name w:val="Platte tekst Char"/>
    <w:basedOn w:val="Standaardalinea-lettertype"/>
    <w:link w:val="Plattetekst"/>
    <w:rsid w:val="00685064"/>
    <w:rPr>
      <w:rFonts w:ascii="Calibri" w:eastAsia="Arial Unicode MS" w:hAnsi="Calibri" w:cs="Arial Unicode MS"/>
      <w:color w:val="3A3A3A" w:themeColor="text2" w:themeShade="40"/>
    </w:rPr>
  </w:style>
  <w:style w:type="paragraph" w:styleId="Inhopg1">
    <w:name w:val="toc 1"/>
    <w:aliases w:val="Inhoud1"/>
    <w:basedOn w:val="Standaard"/>
    <w:next w:val="Standaard"/>
    <w:autoRedefine/>
    <w:uiPriority w:val="39"/>
    <w:qFormat/>
    <w:rsid w:val="00F82E15"/>
    <w:pPr>
      <w:tabs>
        <w:tab w:val="left" w:pos="480"/>
        <w:tab w:val="right" w:leader="dot" w:pos="9062"/>
      </w:tabs>
      <w:spacing w:before="360"/>
    </w:pPr>
    <w:rPr>
      <w:rFonts w:cs="Arial"/>
      <w:b/>
      <w:bCs/>
      <w:caps/>
      <w:noProof/>
    </w:rPr>
  </w:style>
  <w:style w:type="paragraph" w:customStyle="1" w:styleId="HeadingBase">
    <w:name w:val="Heading Base"/>
    <w:basedOn w:val="Standaard"/>
    <w:rsid w:val="00C02C1F"/>
    <w:pPr>
      <w:suppressAutoHyphens/>
      <w:overflowPunct w:val="0"/>
      <w:autoSpaceDE w:val="0"/>
      <w:spacing w:line="264" w:lineRule="auto"/>
      <w:textAlignment w:val="baseline"/>
    </w:pPr>
    <w:rPr>
      <w:rFonts w:ascii="Swis721 Blk BT" w:hAnsi="Swis721 Blk BT"/>
      <w:b/>
      <w:sz w:val="18"/>
      <w:szCs w:val="20"/>
      <w:lang w:val="nl"/>
    </w:rPr>
  </w:style>
  <w:style w:type="paragraph" w:customStyle="1" w:styleId="Definition">
    <w:name w:val="Definition"/>
    <w:basedOn w:val="Plattetekst"/>
    <w:rsid w:val="00C02C1F"/>
    <w:pPr>
      <w:suppressAutoHyphens/>
      <w:overflowPunct w:val="0"/>
      <w:autoSpaceDE w:val="0"/>
      <w:spacing w:line="264" w:lineRule="auto"/>
      <w:textAlignment w:val="baseline"/>
    </w:pPr>
    <w:rPr>
      <w:rFonts w:ascii="Arial" w:eastAsia="Times New Roman" w:hAnsi="Arial" w:cs="Times New Roman"/>
      <w:sz w:val="18"/>
      <w:szCs w:val="20"/>
    </w:rPr>
  </w:style>
  <w:style w:type="paragraph" w:styleId="Titel">
    <w:name w:val="Title"/>
    <w:basedOn w:val="Standaard"/>
    <w:next w:val="Ondertitel"/>
    <w:link w:val="TitelChar"/>
    <w:uiPriority w:val="10"/>
    <w:qFormat/>
    <w:rsid w:val="00F82E15"/>
    <w:pPr>
      <w:jc w:val="center"/>
    </w:pPr>
    <w:rPr>
      <w:rFonts w:asciiTheme="majorHAnsi" w:hAnsiTheme="majorHAnsi"/>
      <w:b/>
      <w:noProof/>
      <w:color w:val="0050A1" w:themeColor="accent1"/>
      <w:sz w:val="72"/>
      <w:szCs w:val="72"/>
    </w:rPr>
  </w:style>
  <w:style w:type="paragraph" w:styleId="Ondertitel">
    <w:name w:val="Subtitle"/>
    <w:basedOn w:val="Standaard"/>
    <w:link w:val="OndertitelChar"/>
    <w:qFormat/>
    <w:rsid w:val="00F82E15"/>
    <w:pPr>
      <w:jc w:val="center"/>
    </w:pPr>
    <w:rPr>
      <w:rFonts w:asciiTheme="majorHAnsi" w:hAnsiTheme="majorHAnsi"/>
      <w:b/>
      <w:i/>
      <w:noProof/>
      <w:color w:val="009EDB" w:themeColor="accent2"/>
      <w:sz w:val="52"/>
      <w:szCs w:val="52"/>
    </w:rPr>
  </w:style>
  <w:style w:type="character" w:customStyle="1" w:styleId="OndertitelChar">
    <w:name w:val="Ondertitel Char"/>
    <w:basedOn w:val="Standaardalinea-lettertype"/>
    <w:link w:val="Ondertitel"/>
    <w:rsid w:val="00F82E15"/>
    <w:rPr>
      <w:rFonts w:asciiTheme="majorHAnsi" w:eastAsia="Arial Unicode MS" w:hAnsiTheme="majorHAnsi" w:cs="Arial Unicode MS"/>
      <w:b/>
      <w:i/>
      <w:noProof/>
      <w:color w:val="009EDB" w:themeColor="accent2"/>
      <w:sz w:val="52"/>
      <w:szCs w:val="52"/>
    </w:rPr>
  </w:style>
  <w:style w:type="character" w:customStyle="1" w:styleId="TitelChar">
    <w:name w:val="Titel Char"/>
    <w:basedOn w:val="Standaardalinea-lettertype"/>
    <w:link w:val="Titel"/>
    <w:uiPriority w:val="10"/>
    <w:rsid w:val="00F82E15"/>
    <w:rPr>
      <w:rFonts w:asciiTheme="majorHAnsi" w:eastAsia="Arial Unicode MS" w:hAnsiTheme="majorHAnsi" w:cs="Arial Unicode MS"/>
      <w:b/>
      <w:noProof/>
      <w:color w:val="0050A1" w:themeColor="accent1"/>
      <w:sz w:val="72"/>
      <w:szCs w:val="72"/>
    </w:rPr>
  </w:style>
  <w:style w:type="paragraph" w:customStyle="1" w:styleId="Index">
    <w:name w:val="Index"/>
    <w:basedOn w:val="Standaard"/>
    <w:rsid w:val="00C02C1F"/>
    <w:pPr>
      <w:suppressLineNumbers/>
      <w:suppressAutoHyphens/>
      <w:overflowPunct w:val="0"/>
      <w:autoSpaceDE w:val="0"/>
      <w:textAlignment w:val="baseline"/>
    </w:pPr>
    <w:rPr>
      <w:szCs w:val="20"/>
    </w:rPr>
  </w:style>
  <w:style w:type="paragraph" w:customStyle="1" w:styleId="Plain">
    <w:name w:val="Plain"/>
    <w:rsid w:val="00C02C1F"/>
    <w:pPr>
      <w:tabs>
        <w:tab w:val="left" w:pos="0"/>
        <w:tab w:val="left" w:pos="1440"/>
      </w:tabs>
      <w:suppressAutoHyphens/>
      <w:overflowPunct w:val="0"/>
      <w:autoSpaceDE w:val="0"/>
      <w:spacing w:after="0" w:line="240" w:lineRule="auto"/>
      <w:textAlignment w:val="baseline"/>
    </w:pPr>
    <w:rPr>
      <w:rFonts w:ascii="Arial" w:eastAsia="Times New Roman" w:hAnsi="Arial" w:cs="Times New Roman"/>
      <w:sz w:val="20"/>
      <w:szCs w:val="20"/>
      <w:lang w:val="en-US" w:eastAsia="nl-NL"/>
    </w:rPr>
  </w:style>
  <w:style w:type="paragraph" w:customStyle="1" w:styleId="StandaardDV">
    <w:name w:val="Standaard DV"/>
    <w:basedOn w:val="Standaard"/>
    <w:link w:val="StandaardDVChar"/>
    <w:rsid w:val="00C02C1F"/>
    <w:pPr>
      <w:suppressAutoHyphens/>
    </w:pPr>
    <w:rPr>
      <w:szCs w:val="20"/>
    </w:rPr>
  </w:style>
  <w:style w:type="character" w:customStyle="1" w:styleId="StandaardDVChar">
    <w:name w:val="Standaard DV Char"/>
    <w:basedOn w:val="Standaardalinea-lettertype"/>
    <w:link w:val="StandaardDV"/>
    <w:rsid w:val="00C02C1F"/>
    <w:rPr>
      <w:rFonts w:ascii="Arial" w:eastAsia="Arial Unicode MS" w:hAnsi="Arial" w:cs="Times New Roman"/>
      <w:sz w:val="20"/>
      <w:szCs w:val="20"/>
      <w:lang w:eastAsia="nl-NL"/>
    </w:rPr>
  </w:style>
  <w:style w:type="paragraph" w:styleId="Inhopg2">
    <w:name w:val="toc 2"/>
    <w:aliases w:val="Inhoud2"/>
    <w:basedOn w:val="Standaard"/>
    <w:next w:val="Standaard"/>
    <w:autoRedefine/>
    <w:uiPriority w:val="39"/>
    <w:qFormat/>
    <w:rsid w:val="00F82E15"/>
    <w:pPr>
      <w:tabs>
        <w:tab w:val="left" w:pos="1100"/>
        <w:tab w:val="right" w:leader="dot" w:pos="9062"/>
      </w:tabs>
      <w:ind w:left="240"/>
    </w:pPr>
    <w:rPr>
      <w:rFonts w:cs="Arial"/>
      <w:iCs/>
      <w:noProof/>
      <w:spacing w:val="15"/>
      <w:szCs w:val="20"/>
    </w:rPr>
  </w:style>
  <w:style w:type="paragraph" w:styleId="Inhopg3">
    <w:name w:val="toc 3"/>
    <w:aliases w:val="Inhoud3"/>
    <w:basedOn w:val="Inhopg2"/>
    <w:next w:val="Standaard"/>
    <w:autoRedefine/>
    <w:uiPriority w:val="39"/>
    <w:qFormat/>
    <w:rsid w:val="00F82E15"/>
  </w:style>
  <w:style w:type="character" w:styleId="Hyperlink">
    <w:name w:val="Hyperlink"/>
    <w:basedOn w:val="Standaardalinea-lettertype"/>
    <w:uiPriority w:val="99"/>
    <w:rsid w:val="001E2D4C"/>
    <w:rPr>
      <w:color w:val="0050A1" w:themeColor="accent1"/>
      <w:u w:val="single"/>
    </w:rPr>
  </w:style>
  <w:style w:type="paragraph" w:styleId="Inhopg4">
    <w:name w:val="toc 4"/>
    <w:basedOn w:val="Standaard"/>
    <w:next w:val="Standaard"/>
    <w:autoRedefine/>
    <w:uiPriority w:val="39"/>
    <w:rsid w:val="00C02C1F"/>
    <w:pPr>
      <w:ind w:left="600"/>
    </w:pPr>
  </w:style>
  <w:style w:type="paragraph" w:styleId="Koptekst">
    <w:name w:val="header"/>
    <w:basedOn w:val="Standaard"/>
    <w:link w:val="KoptekstChar"/>
    <w:rsid w:val="00C02C1F"/>
    <w:pPr>
      <w:tabs>
        <w:tab w:val="center" w:pos="4536"/>
        <w:tab w:val="right" w:pos="9072"/>
      </w:tabs>
    </w:pPr>
  </w:style>
  <w:style w:type="character" w:customStyle="1" w:styleId="KoptekstChar">
    <w:name w:val="Koptekst Char"/>
    <w:basedOn w:val="Standaardalinea-lettertype"/>
    <w:link w:val="Koptekst"/>
    <w:rsid w:val="00C02C1F"/>
    <w:rPr>
      <w:rFonts w:ascii="Arial" w:eastAsia="Times New Roman" w:hAnsi="Arial" w:cs="Times New Roman"/>
      <w:sz w:val="20"/>
      <w:szCs w:val="24"/>
      <w:lang w:eastAsia="nl-NL"/>
    </w:rPr>
  </w:style>
  <w:style w:type="paragraph" w:styleId="Voettekst">
    <w:name w:val="footer"/>
    <w:basedOn w:val="Standaard"/>
    <w:link w:val="VoettekstChar"/>
    <w:uiPriority w:val="99"/>
    <w:qFormat/>
    <w:rsid w:val="00F82E15"/>
    <w:pPr>
      <w:jc w:val="center"/>
    </w:pPr>
    <w:rPr>
      <w:rFonts w:cs="Arial"/>
      <w:b/>
      <w:bCs/>
      <w:color w:val="0050A1" w:themeColor="accent1"/>
      <w:sz w:val="20"/>
      <w:szCs w:val="20"/>
      <w:lang w:val="en-US"/>
    </w:rPr>
  </w:style>
  <w:style w:type="character" w:customStyle="1" w:styleId="VoettekstChar">
    <w:name w:val="Voettekst Char"/>
    <w:basedOn w:val="Standaardalinea-lettertype"/>
    <w:link w:val="Voettekst"/>
    <w:uiPriority w:val="99"/>
    <w:rsid w:val="00F82E15"/>
    <w:rPr>
      <w:rFonts w:ascii="Calibri" w:eastAsia="Arial Unicode MS" w:hAnsi="Calibri" w:cs="Arial"/>
      <w:b/>
      <w:bCs/>
      <w:color w:val="0050A1" w:themeColor="accent1"/>
      <w:sz w:val="20"/>
      <w:szCs w:val="20"/>
      <w:lang w:val="en-US"/>
    </w:rPr>
  </w:style>
  <w:style w:type="character" w:styleId="Paginanummer">
    <w:name w:val="page number"/>
    <w:basedOn w:val="Standaardalinea-lettertype"/>
    <w:rsid w:val="00C02C1F"/>
  </w:style>
  <w:style w:type="character" w:customStyle="1" w:styleId="TekstopmerkingChar">
    <w:name w:val="Tekst opmerking Char"/>
    <w:basedOn w:val="Standaardalinea-lettertype"/>
    <w:link w:val="Tekstopmerking"/>
    <w:semiHidden/>
    <w:rsid w:val="00C02C1F"/>
    <w:rPr>
      <w:rFonts w:ascii="Arial" w:eastAsia="Times New Roman" w:hAnsi="Arial" w:cs="Times New Roman"/>
      <w:sz w:val="20"/>
      <w:szCs w:val="20"/>
      <w:lang w:eastAsia="nl-NL"/>
    </w:rPr>
  </w:style>
  <w:style w:type="paragraph" w:styleId="Tekstopmerking">
    <w:name w:val="annotation text"/>
    <w:basedOn w:val="Standaard"/>
    <w:link w:val="TekstopmerkingChar"/>
    <w:semiHidden/>
    <w:rsid w:val="00C02C1F"/>
    <w:rPr>
      <w:szCs w:val="20"/>
    </w:rPr>
  </w:style>
  <w:style w:type="character" w:customStyle="1" w:styleId="OnderwerpvanopmerkingChar">
    <w:name w:val="Onderwerp van opmerking Char"/>
    <w:basedOn w:val="TekstopmerkingChar"/>
    <w:link w:val="Onderwerpvanopmerking"/>
    <w:semiHidden/>
    <w:rsid w:val="00C02C1F"/>
    <w:rPr>
      <w:rFonts w:ascii="Arial" w:eastAsia="Times New Roman" w:hAnsi="Arial" w:cs="Times New Roman"/>
      <w:b/>
      <w:bCs/>
      <w:sz w:val="20"/>
      <w:szCs w:val="20"/>
      <w:lang w:eastAsia="nl-NL"/>
    </w:rPr>
  </w:style>
  <w:style w:type="paragraph" w:styleId="Onderwerpvanopmerking">
    <w:name w:val="annotation subject"/>
    <w:basedOn w:val="Tekstopmerking"/>
    <w:next w:val="Tekstopmerking"/>
    <w:link w:val="OnderwerpvanopmerkingChar"/>
    <w:semiHidden/>
    <w:rsid w:val="00C02C1F"/>
    <w:rPr>
      <w:b/>
      <w:bCs/>
    </w:rPr>
  </w:style>
  <w:style w:type="character" w:customStyle="1" w:styleId="OnderwerpvanopmerkingChar1">
    <w:name w:val="Onderwerp van opmerking Char1"/>
    <w:basedOn w:val="TekstopmerkingChar"/>
    <w:uiPriority w:val="99"/>
    <w:semiHidden/>
    <w:rsid w:val="00C02C1F"/>
    <w:rPr>
      <w:rFonts w:ascii="Arial" w:eastAsia="Times New Roman" w:hAnsi="Arial" w:cs="Times New Roman"/>
      <w:b/>
      <w:bCs/>
      <w:sz w:val="20"/>
      <w:szCs w:val="20"/>
      <w:lang w:eastAsia="nl-NL"/>
    </w:rPr>
  </w:style>
  <w:style w:type="paragraph" w:styleId="Lijstalinea">
    <w:name w:val="List Paragraph"/>
    <w:aliases w:val="actie"/>
    <w:basedOn w:val="Standaard"/>
    <w:uiPriority w:val="34"/>
    <w:qFormat/>
    <w:rsid w:val="00417325"/>
    <w:pPr>
      <w:ind w:left="1440" w:hanging="360"/>
      <w:contextualSpacing/>
    </w:pPr>
  </w:style>
  <w:style w:type="paragraph" w:styleId="Inhopg5">
    <w:name w:val="toc 5"/>
    <w:basedOn w:val="Standaard"/>
    <w:next w:val="Standaard"/>
    <w:autoRedefine/>
    <w:uiPriority w:val="39"/>
    <w:unhideWhenUsed/>
    <w:rsid w:val="00C02C1F"/>
    <w:pPr>
      <w:spacing w:after="100" w:line="276" w:lineRule="auto"/>
      <w:ind w:left="880"/>
    </w:pPr>
    <w:rPr>
      <w:rFonts w:eastAsiaTheme="minorEastAsia"/>
    </w:rPr>
  </w:style>
  <w:style w:type="paragraph" w:styleId="Inhopg6">
    <w:name w:val="toc 6"/>
    <w:basedOn w:val="Standaard"/>
    <w:next w:val="Standaard"/>
    <w:autoRedefine/>
    <w:uiPriority w:val="39"/>
    <w:unhideWhenUsed/>
    <w:rsid w:val="00C02C1F"/>
    <w:pPr>
      <w:spacing w:after="100" w:line="276" w:lineRule="auto"/>
      <w:ind w:left="1100"/>
    </w:pPr>
    <w:rPr>
      <w:rFonts w:eastAsiaTheme="minorEastAsia"/>
    </w:rPr>
  </w:style>
  <w:style w:type="paragraph" w:styleId="Inhopg7">
    <w:name w:val="toc 7"/>
    <w:basedOn w:val="Standaard"/>
    <w:next w:val="Standaard"/>
    <w:autoRedefine/>
    <w:uiPriority w:val="39"/>
    <w:unhideWhenUsed/>
    <w:rsid w:val="00C02C1F"/>
    <w:pPr>
      <w:spacing w:after="100" w:line="276" w:lineRule="auto"/>
      <w:ind w:left="1320"/>
    </w:pPr>
    <w:rPr>
      <w:rFonts w:eastAsiaTheme="minorEastAsia"/>
    </w:rPr>
  </w:style>
  <w:style w:type="paragraph" w:styleId="Inhopg8">
    <w:name w:val="toc 8"/>
    <w:basedOn w:val="Standaard"/>
    <w:next w:val="Standaard"/>
    <w:autoRedefine/>
    <w:uiPriority w:val="39"/>
    <w:unhideWhenUsed/>
    <w:rsid w:val="00C02C1F"/>
    <w:pPr>
      <w:spacing w:after="100" w:line="276" w:lineRule="auto"/>
      <w:ind w:left="1540"/>
    </w:pPr>
    <w:rPr>
      <w:rFonts w:eastAsiaTheme="minorEastAsia"/>
    </w:rPr>
  </w:style>
  <w:style w:type="paragraph" w:styleId="Inhopg9">
    <w:name w:val="toc 9"/>
    <w:basedOn w:val="Standaard"/>
    <w:next w:val="Standaard"/>
    <w:autoRedefine/>
    <w:uiPriority w:val="39"/>
    <w:unhideWhenUsed/>
    <w:rsid w:val="00C02C1F"/>
    <w:pPr>
      <w:spacing w:after="100" w:line="276" w:lineRule="auto"/>
      <w:ind w:left="1760"/>
    </w:pPr>
    <w:rPr>
      <w:rFonts w:eastAsiaTheme="minorEastAsia"/>
    </w:rPr>
  </w:style>
  <w:style w:type="character" w:customStyle="1" w:styleId="apple-style-span">
    <w:name w:val="apple-style-span"/>
    <w:basedOn w:val="Standaardalinea-lettertype"/>
    <w:rsid w:val="00C02C1F"/>
  </w:style>
  <w:style w:type="paragraph" w:customStyle="1" w:styleId="Normaa">
    <w:name w:val="Normaa"/>
    <w:rsid w:val="00C02C1F"/>
    <w:pPr>
      <w:spacing w:after="0"/>
    </w:pPr>
    <w:rPr>
      <w:rFonts w:ascii="Calibri" w:eastAsia="Times New Roman" w:hAnsi="Calibri" w:cs="Times New Roman"/>
      <w:lang w:bidi="en-US"/>
    </w:rPr>
  </w:style>
  <w:style w:type="paragraph" w:customStyle="1" w:styleId="Lijstalinea1">
    <w:name w:val="Lijstalinea1"/>
    <w:basedOn w:val="Normaa"/>
    <w:rsid w:val="00C02C1F"/>
    <w:pPr>
      <w:spacing w:line="240" w:lineRule="auto"/>
      <w:ind w:left="720"/>
      <w:contextualSpacing/>
    </w:pPr>
    <w:rPr>
      <w:rFonts w:ascii="Times New Roman" w:eastAsia="Calibri" w:hAnsi="Times New Roman"/>
      <w:sz w:val="24"/>
      <w:szCs w:val="24"/>
      <w:lang w:val="en-US"/>
    </w:rPr>
  </w:style>
  <w:style w:type="character" w:customStyle="1" w:styleId="SubtitleChar">
    <w:name w:val="Subtitle Char"/>
    <w:basedOn w:val="Standaardalinea-lettertype"/>
    <w:rsid w:val="00C02C1F"/>
    <w:rPr>
      <w:rFonts w:ascii="Cambria" w:hAnsi="Cambria" w:cs="Times New Roman"/>
      <w:i/>
      <w:iCs/>
      <w:color w:val="4F81BD"/>
      <w:spacing w:val="15"/>
      <w:sz w:val="24"/>
    </w:rPr>
  </w:style>
  <w:style w:type="paragraph" w:customStyle="1" w:styleId="Plattete">
    <w:name w:val="Platte te"/>
    <w:basedOn w:val="Normaa"/>
    <w:rsid w:val="00C02C1F"/>
    <w:pPr>
      <w:suppressAutoHyphens/>
      <w:overflowPunct w:val="0"/>
      <w:autoSpaceDE w:val="0"/>
      <w:spacing w:line="264" w:lineRule="auto"/>
      <w:textAlignment w:val="baseline"/>
    </w:pPr>
    <w:rPr>
      <w:rFonts w:ascii="Arial" w:hAnsi="Arial"/>
      <w:sz w:val="18"/>
      <w:szCs w:val="20"/>
      <w:lang w:eastAsia="nl-NL"/>
    </w:rPr>
  </w:style>
  <w:style w:type="character" w:styleId="Intensievebenadrukking">
    <w:name w:val="Intense Emphasis"/>
    <w:aliases w:val="Versie"/>
    <w:basedOn w:val="Contactgegevens"/>
    <w:uiPriority w:val="21"/>
    <w:qFormat/>
    <w:rsid w:val="008D02A9"/>
    <w:rPr>
      <w:rFonts w:asciiTheme="majorHAnsi" w:eastAsia="Arial Unicode MS" w:hAnsiTheme="majorHAnsi" w:cstheme="majorHAnsi"/>
      <w:noProof/>
      <w:color w:val="009EDB" w:themeColor="accent2"/>
      <w:spacing w:val="0"/>
      <w:position w:val="18"/>
      <w:sz w:val="26"/>
      <w:szCs w:val="28"/>
    </w:rPr>
  </w:style>
  <w:style w:type="character" w:styleId="Subtielebenadrukking">
    <w:name w:val="Subtle Emphasis"/>
    <w:basedOn w:val="Standaardalinea-lettertype"/>
    <w:uiPriority w:val="19"/>
    <w:rsid w:val="00C02C1F"/>
    <w:rPr>
      <w:i/>
      <w:iCs/>
      <w:color w:val="F4F4F4" w:themeColor="text1" w:themeTint="7F"/>
    </w:rPr>
  </w:style>
  <w:style w:type="paragraph" w:styleId="Tekstzonderopmaak">
    <w:name w:val="Plain Text"/>
    <w:aliases w:val="Copyright"/>
    <w:basedOn w:val="Voettekst"/>
    <w:link w:val="TekstzonderopmaakChar"/>
    <w:uiPriority w:val="99"/>
    <w:unhideWhenUsed/>
    <w:qFormat/>
    <w:rsid w:val="00F82E15"/>
    <w:rPr>
      <w:color w:val="3A3A3A" w:themeColor="text1" w:themeShade="40"/>
    </w:rPr>
  </w:style>
  <w:style w:type="character" w:customStyle="1" w:styleId="TekstzonderopmaakChar">
    <w:name w:val="Tekst zonder opmaak Char"/>
    <w:aliases w:val="Copyright Char"/>
    <w:basedOn w:val="Standaardalinea-lettertype"/>
    <w:link w:val="Tekstzonderopmaak"/>
    <w:uiPriority w:val="99"/>
    <w:rsid w:val="00F82E15"/>
    <w:rPr>
      <w:rFonts w:ascii="Calibri" w:eastAsia="Arial Unicode MS" w:hAnsi="Calibri" w:cs="Arial"/>
      <w:b/>
      <w:bCs/>
      <w:color w:val="3A3A3A" w:themeColor="text1" w:themeShade="40"/>
      <w:sz w:val="20"/>
      <w:szCs w:val="20"/>
      <w:lang w:val="en-US"/>
    </w:rPr>
  </w:style>
  <w:style w:type="paragraph" w:customStyle="1" w:styleId="11KopJSConsultancy">
    <w:name w:val="1.1 Kop JSConsultancy"/>
    <w:basedOn w:val="Kop2"/>
    <w:link w:val="11KopJSConsultancyChar"/>
    <w:rsid w:val="00736DBC"/>
  </w:style>
  <w:style w:type="character" w:customStyle="1" w:styleId="11KopJSConsultancyChar">
    <w:name w:val="1.1 Kop JSConsultancy Char"/>
    <w:basedOn w:val="Kop2Char"/>
    <w:link w:val="11KopJSConsultancy"/>
    <w:rsid w:val="00736DBC"/>
    <w:rPr>
      <w:rFonts w:asciiTheme="majorHAnsi" w:eastAsia="Arial Unicode MS" w:hAnsiTheme="majorHAnsi" w:cstheme="majorHAnsi"/>
      <w:b/>
      <w:bCs/>
      <w:color w:val="0050A1" w:themeColor="accent1"/>
      <w:sz w:val="24"/>
    </w:rPr>
  </w:style>
  <w:style w:type="paragraph" w:customStyle="1" w:styleId="JSconsultancyKop1">
    <w:name w:val="JSconsultancy Kop 1"/>
    <w:basedOn w:val="Kop1"/>
    <w:link w:val="JSconsultancyKop1Char"/>
    <w:rsid w:val="00B40965"/>
    <w:rPr>
      <w:rFonts w:asciiTheme="majorHAnsi" w:hAnsiTheme="majorHAnsi" w:cstheme="majorHAnsi"/>
    </w:rPr>
  </w:style>
  <w:style w:type="character" w:customStyle="1" w:styleId="JSconsultancyKop1Char">
    <w:name w:val="JSconsultancy Kop 1 Char"/>
    <w:basedOn w:val="Kop1Char"/>
    <w:link w:val="JSconsultancyKop1"/>
    <w:rsid w:val="00B40965"/>
    <w:rPr>
      <w:rFonts w:asciiTheme="majorHAnsi" w:hAnsiTheme="majorHAnsi" w:cstheme="majorHAnsi"/>
      <w:b w:val="0"/>
      <w:bCs/>
      <w:color w:val="0050A1" w:themeColor="accent1"/>
      <w:kern w:val="32"/>
      <w:sz w:val="28"/>
      <w:szCs w:val="32"/>
    </w:rPr>
  </w:style>
  <w:style w:type="paragraph" w:customStyle="1" w:styleId="111KopJSConsultancy">
    <w:name w:val="1.1.1  Kop JSConsultancy"/>
    <w:basedOn w:val="Kop3"/>
    <w:link w:val="111KopJSConsultancyChar"/>
    <w:rsid w:val="00C02C1F"/>
    <w:rPr>
      <w:sz w:val="20"/>
      <w:szCs w:val="20"/>
    </w:rPr>
  </w:style>
  <w:style w:type="character" w:customStyle="1" w:styleId="111KopJSConsultancyChar">
    <w:name w:val="1.1.1  Kop JSConsultancy Char"/>
    <w:basedOn w:val="Kop3Char"/>
    <w:link w:val="111KopJSConsultancy"/>
    <w:rsid w:val="00C02C1F"/>
    <w:rPr>
      <w:rFonts w:asciiTheme="majorHAnsi" w:eastAsia="Arial Unicode MS" w:hAnsiTheme="majorHAnsi" w:cstheme="majorHAnsi"/>
      <w:b/>
      <w:bCs/>
      <w:color w:val="0050A1" w:themeColor="accent1"/>
      <w:sz w:val="20"/>
      <w:szCs w:val="20"/>
    </w:rPr>
  </w:style>
  <w:style w:type="character" w:customStyle="1" w:styleId="Contactgegevens">
    <w:name w:val="Contactgegevens"/>
    <w:rsid w:val="00736DBC"/>
    <w:rPr>
      <w:rFonts w:asciiTheme="majorHAnsi" w:eastAsia="Arial Unicode MS" w:hAnsiTheme="majorHAnsi" w:cstheme="majorHAnsi"/>
      <w:noProof/>
      <w:color w:val="009EDB" w:themeColor="accent2"/>
      <w:sz w:val="28"/>
      <w:szCs w:val="28"/>
    </w:rPr>
  </w:style>
  <w:style w:type="character" w:styleId="Nadruk">
    <w:name w:val="Emphasis"/>
    <w:basedOn w:val="Standaardalinea-lettertype"/>
    <w:uiPriority w:val="20"/>
    <w:rsid w:val="00C02C1F"/>
    <w:rPr>
      <w:i/>
      <w:iCs/>
    </w:rPr>
  </w:style>
  <w:style w:type="paragraph" w:styleId="Kopvaninhoudsopgave">
    <w:name w:val="TOC Heading"/>
    <w:basedOn w:val="Kop1"/>
    <w:next w:val="Standaard"/>
    <w:uiPriority w:val="39"/>
    <w:unhideWhenUsed/>
    <w:qFormat/>
    <w:rsid w:val="00A914A2"/>
    <w:pPr>
      <w:keepLines/>
      <w:pageBreakBefore w:val="0"/>
      <w:spacing w:after="0" w:line="276" w:lineRule="auto"/>
      <w:outlineLvl w:val="9"/>
    </w:pPr>
    <w:rPr>
      <w:rFonts w:asciiTheme="majorHAnsi" w:eastAsiaTheme="majorEastAsia" w:hAnsiTheme="majorHAnsi" w:cstheme="majorBidi"/>
      <w:b/>
      <w:i/>
      <w:kern w:val="0"/>
      <w:position w:val="-8"/>
      <w:sz w:val="24"/>
      <w:szCs w:val="28"/>
    </w:rPr>
  </w:style>
  <w:style w:type="character" w:styleId="Zwaar">
    <w:name w:val="Strong"/>
    <w:basedOn w:val="Standaardalinea-lettertype"/>
    <w:uiPriority w:val="22"/>
    <w:rsid w:val="00D33B5A"/>
    <w:rPr>
      <w:b/>
      <w:bCs/>
    </w:rPr>
  </w:style>
  <w:style w:type="paragraph" w:styleId="Normaalweb">
    <w:name w:val="Normal (Web)"/>
    <w:basedOn w:val="Standaard"/>
    <w:uiPriority w:val="99"/>
    <w:semiHidden/>
    <w:unhideWhenUsed/>
    <w:rsid w:val="00D33B5A"/>
    <w:pPr>
      <w:spacing w:before="288" w:after="288" w:line="432" w:lineRule="atLeast"/>
    </w:pPr>
    <w:rPr>
      <w:rFonts w:ascii="Times New Roman" w:hAnsi="Times New Roman"/>
      <w:sz w:val="24"/>
    </w:rPr>
  </w:style>
  <w:style w:type="paragraph" w:styleId="Bovenkantformulier">
    <w:name w:val="HTML Top of Form"/>
    <w:basedOn w:val="Standaard"/>
    <w:next w:val="Standaard"/>
    <w:link w:val="BovenkantformulierChar"/>
    <w:hidden/>
    <w:uiPriority w:val="99"/>
    <w:semiHidden/>
    <w:unhideWhenUsed/>
    <w:rsid w:val="00D33B5A"/>
    <w:pPr>
      <w:pBdr>
        <w:bottom w:val="single" w:sz="6" w:space="1" w:color="auto"/>
      </w:pBdr>
      <w:spacing w:line="240" w:lineRule="auto"/>
      <w:jc w:val="center"/>
    </w:pPr>
    <w:rPr>
      <w:rFonts w:cs="Arial"/>
      <w:vanish/>
      <w:sz w:val="16"/>
      <w:szCs w:val="16"/>
    </w:rPr>
  </w:style>
  <w:style w:type="character" w:customStyle="1" w:styleId="BovenkantformulierChar">
    <w:name w:val="Bovenkant formulier Char"/>
    <w:basedOn w:val="Standaardalinea-lettertype"/>
    <w:link w:val="Bovenkantformulier"/>
    <w:uiPriority w:val="99"/>
    <w:semiHidden/>
    <w:rsid w:val="00D33B5A"/>
    <w:rPr>
      <w:rFonts w:ascii="Arial" w:eastAsia="Times New Roman" w:hAnsi="Arial" w:cs="Arial"/>
      <w:vanish/>
      <w:sz w:val="16"/>
      <w:szCs w:val="16"/>
      <w:lang w:eastAsia="nl-NL"/>
    </w:rPr>
  </w:style>
  <w:style w:type="character" w:customStyle="1" w:styleId="ata11y">
    <w:name w:val="at_a11y"/>
    <w:basedOn w:val="Standaardalinea-lettertype"/>
    <w:rsid w:val="00D33B5A"/>
  </w:style>
  <w:style w:type="paragraph" w:styleId="Onderkantformulier">
    <w:name w:val="HTML Bottom of Form"/>
    <w:basedOn w:val="Standaard"/>
    <w:next w:val="Standaard"/>
    <w:link w:val="OnderkantformulierChar"/>
    <w:hidden/>
    <w:uiPriority w:val="99"/>
    <w:semiHidden/>
    <w:unhideWhenUsed/>
    <w:rsid w:val="00D33B5A"/>
    <w:pPr>
      <w:pBdr>
        <w:top w:val="single" w:sz="6" w:space="1" w:color="auto"/>
      </w:pBdr>
      <w:spacing w:line="240" w:lineRule="auto"/>
      <w:jc w:val="center"/>
    </w:pPr>
    <w:rPr>
      <w:rFonts w:cs="Arial"/>
      <w:vanish/>
      <w:sz w:val="16"/>
      <w:szCs w:val="16"/>
    </w:rPr>
  </w:style>
  <w:style w:type="character" w:customStyle="1" w:styleId="OnderkantformulierChar">
    <w:name w:val="Onderkant formulier Char"/>
    <w:basedOn w:val="Standaardalinea-lettertype"/>
    <w:link w:val="Onderkantformulier"/>
    <w:uiPriority w:val="99"/>
    <w:semiHidden/>
    <w:rsid w:val="00D33B5A"/>
    <w:rPr>
      <w:rFonts w:ascii="Arial" w:eastAsia="Times New Roman" w:hAnsi="Arial" w:cs="Arial"/>
      <w:vanish/>
      <w:sz w:val="16"/>
      <w:szCs w:val="16"/>
      <w:lang w:eastAsia="nl-NL"/>
    </w:rPr>
  </w:style>
  <w:style w:type="character" w:styleId="Titelvanboek">
    <w:name w:val="Book Title"/>
    <w:basedOn w:val="Standaardalinea-lettertype"/>
    <w:uiPriority w:val="33"/>
    <w:rsid w:val="00F3527B"/>
    <w:rPr>
      <w:b/>
      <w:bCs/>
      <w:smallCaps/>
      <w:spacing w:val="5"/>
    </w:rPr>
  </w:style>
  <w:style w:type="character" w:customStyle="1" w:styleId="Kop5Char">
    <w:name w:val="Kop 5 Char"/>
    <w:aliases w:val="Kop 3 Matchcare Char"/>
    <w:basedOn w:val="Standaardalinea-lettertype"/>
    <w:link w:val="Kop5"/>
    <w:rsid w:val="00F82E15"/>
    <w:rPr>
      <w:rFonts w:ascii="Calibri" w:eastAsia="Arial Unicode MS" w:hAnsi="Calibri" w:cs="Arial"/>
      <w:b/>
      <w:bCs/>
      <w:szCs w:val="20"/>
    </w:rPr>
  </w:style>
  <w:style w:type="character" w:customStyle="1" w:styleId="Kop6Char">
    <w:name w:val="Kop 6 Char"/>
    <w:basedOn w:val="Standaardalinea-lettertype"/>
    <w:link w:val="Kop6"/>
    <w:rsid w:val="004D2110"/>
    <w:rPr>
      <w:rFonts w:ascii="Arial" w:eastAsia="Times New Roman" w:hAnsi="Arial" w:cs="Times New Roman"/>
      <w:b/>
      <w:bCs/>
      <w:sz w:val="17"/>
      <w:szCs w:val="17"/>
      <w:lang w:eastAsia="nl-NL"/>
    </w:rPr>
  </w:style>
  <w:style w:type="character" w:customStyle="1" w:styleId="Kop7Char">
    <w:name w:val="Kop 7 Char"/>
    <w:basedOn w:val="Standaardalinea-lettertype"/>
    <w:link w:val="Kop7"/>
    <w:rsid w:val="004D2110"/>
    <w:rPr>
      <w:rFonts w:ascii="Arial" w:eastAsia="Times New Roman" w:hAnsi="Arial" w:cs="Times New Roman"/>
      <w:b/>
      <w:bCs/>
      <w:sz w:val="20"/>
      <w:szCs w:val="24"/>
      <w:lang w:eastAsia="nl-NL"/>
    </w:rPr>
  </w:style>
  <w:style w:type="character" w:customStyle="1" w:styleId="Kop8Char">
    <w:name w:val="Kop 8 Char"/>
    <w:basedOn w:val="Standaardalinea-lettertype"/>
    <w:link w:val="Kop8"/>
    <w:rsid w:val="004D2110"/>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4D2110"/>
    <w:rPr>
      <w:rFonts w:ascii="Tahoma" w:eastAsia="Times New Roman" w:hAnsi="Tahoma" w:cs="Tahoma"/>
      <w:b/>
      <w:bCs/>
      <w:color w:val="0000FF"/>
      <w:sz w:val="20"/>
      <w:szCs w:val="28"/>
      <w:lang w:eastAsia="nl-NL"/>
    </w:rPr>
  </w:style>
  <w:style w:type="paragraph" w:customStyle="1" w:styleId="Kop2Matchcare">
    <w:name w:val="Kop 2 Matchcare"/>
    <w:basedOn w:val="11KopJSConsultancy"/>
    <w:next w:val="Plattetekst"/>
    <w:link w:val="Kop2MatchcareChar"/>
    <w:qFormat/>
    <w:rsid w:val="00B5681C"/>
  </w:style>
  <w:style w:type="paragraph" w:customStyle="1" w:styleId="standaardFO">
    <w:name w:val="standaard FO"/>
    <w:basedOn w:val="Standaard"/>
    <w:link w:val="standaardFOChar"/>
    <w:rsid w:val="005D0F20"/>
    <w:rPr>
      <w:rFonts w:ascii="Arial Unicode MS" w:hAnsi="Verdana"/>
    </w:rPr>
  </w:style>
  <w:style w:type="character" w:customStyle="1" w:styleId="Kop2MatchcareChar">
    <w:name w:val="Kop 2 Matchcare Char"/>
    <w:basedOn w:val="11KopJSConsultancyChar"/>
    <w:link w:val="Kop2Matchcare"/>
    <w:rsid w:val="00B5681C"/>
    <w:rPr>
      <w:rFonts w:asciiTheme="majorHAnsi" w:eastAsia="Arial Unicode MS" w:hAnsiTheme="majorHAnsi" w:cstheme="majorHAnsi"/>
      <w:b/>
      <w:bCs/>
      <w:color w:val="0050A1" w:themeColor="accent1"/>
      <w:sz w:val="24"/>
    </w:rPr>
  </w:style>
  <w:style w:type="character" w:customStyle="1" w:styleId="standaardFOChar">
    <w:name w:val="standaard FO Char"/>
    <w:basedOn w:val="Standaardalinea-lettertype"/>
    <w:link w:val="standaardFO"/>
    <w:rsid w:val="005D0F20"/>
    <w:rPr>
      <w:rFonts w:ascii="Arial Unicode MS" w:eastAsia="Arial Unicode MS" w:hAnsi="Verdana" w:cs="Arial Unicode MS"/>
      <w:sz w:val="20"/>
      <w:szCs w:val="24"/>
      <w:lang w:eastAsia="nl-NL"/>
    </w:rPr>
  </w:style>
  <w:style w:type="character" w:styleId="Verwijzingopmerking">
    <w:name w:val="annotation reference"/>
    <w:basedOn w:val="Standaardalinea-lettertype"/>
    <w:uiPriority w:val="99"/>
    <w:semiHidden/>
    <w:unhideWhenUsed/>
    <w:rsid w:val="006F72BF"/>
    <w:rPr>
      <w:sz w:val="16"/>
      <w:szCs w:val="16"/>
    </w:rPr>
  </w:style>
  <w:style w:type="character" w:styleId="GevolgdeHyperlink">
    <w:name w:val="FollowedHyperlink"/>
    <w:basedOn w:val="Standaardalinea-lettertype"/>
    <w:uiPriority w:val="99"/>
    <w:semiHidden/>
    <w:unhideWhenUsed/>
    <w:rsid w:val="002147CA"/>
    <w:rPr>
      <w:color w:val="0050A1" w:themeColor="followedHyperlink"/>
      <w:u w:val="single"/>
    </w:rPr>
  </w:style>
  <w:style w:type="paragraph" w:styleId="Geenafstand">
    <w:name w:val="No Spacing"/>
    <w:uiPriority w:val="1"/>
    <w:rsid w:val="002F21C5"/>
    <w:pPr>
      <w:spacing w:after="0" w:line="240" w:lineRule="auto"/>
    </w:pPr>
    <w:rPr>
      <w:rFonts w:ascii="Tahoma" w:hAnsi="Tahoma"/>
    </w:rPr>
  </w:style>
  <w:style w:type="paragraph" w:styleId="Plattetekstinspringen">
    <w:name w:val="Body Text Indent"/>
    <w:basedOn w:val="Standaard"/>
    <w:link w:val="PlattetekstinspringenChar"/>
    <w:uiPriority w:val="99"/>
    <w:unhideWhenUsed/>
    <w:rsid w:val="004E4D5F"/>
    <w:pPr>
      <w:spacing w:after="120"/>
      <w:ind w:left="283"/>
    </w:pPr>
  </w:style>
  <w:style w:type="character" w:customStyle="1" w:styleId="PlattetekstinspringenChar">
    <w:name w:val="Platte tekst inspringen Char"/>
    <w:basedOn w:val="Standaardalinea-lettertype"/>
    <w:link w:val="Plattetekstinspringen"/>
    <w:uiPriority w:val="99"/>
    <w:rsid w:val="004E4D5F"/>
    <w:rPr>
      <w:rFonts w:ascii="Arial" w:eastAsia="Times New Roman" w:hAnsi="Arial" w:cs="Times New Roman"/>
      <w:sz w:val="20"/>
      <w:szCs w:val="24"/>
      <w:lang w:eastAsia="nl-NL"/>
    </w:rPr>
  </w:style>
  <w:style w:type="paragraph" w:customStyle="1" w:styleId="Standaardzonderlinkermarge">
    <w:name w:val="Standaard zonder linker marge"/>
    <w:basedOn w:val="Standaard"/>
    <w:rsid w:val="004E4D5F"/>
    <w:pPr>
      <w:spacing w:after="220" w:line="240" w:lineRule="auto"/>
    </w:pPr>
    <w:rPr>
      <w:rFonts w:ascii="Verdana" w:hAnsi="Verdana" w:cs="Arial"/>
      <w:color w:val="1E3F9B"/>
    </w:rPr>
  </w:style>
  <w:style w:type="paragraph" w:customStyle="1" w:styleId="FaxBodyText">
    <w:name w:val="Fax Body Text"/>
    <w:basedOn w:val="Standaard"/>
    <w:rsid w:val="008C56DD"/>
    <w:pPr>
      <w:framePr w:hSpace="180" w:wrap="around" w:vAnchor="text" w:hAnchor="text" w:y="55"/>
      <w:spacing w:line="240" w:lineRule="auto"/>
    </w:pPr>
    <w:rPr>
      <w:sz w:val="18"/>
    </w:rPr>
  </w:style>
  <w:style w:type="table" w:customStyle="1" w:styleId="Tabelraster1">
    <w:name w:val="Tabelraster1"/>
    <w:basedOn w:val="Standaardtabel"/>
    <w:next w:val="Tabelraster"/>
    <w:rsid w:val="00783B6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verwijzing">
    <w:name w:val="Subtle Reference"/>
    <w:aliases w:val="Afbeelding"/>
    <w:basedOn w:val="Standaardalinea-lettertype"/>
    <w:uiPriority w:val="31"/>
    <w:rsid w:val="00736DBC"/>
    <w:rPr>
      <w:smallCaps/>
      <w:color w:val="F0F0F0" w:themeColor="text1" w:themeTint="A5"/>
    </w:rPr>
  </w:style>
  <w:style w:type="paragraph" w:customStyle="1" w:styleId="opdrachttitel">
    <w:name w:val="opdracht titel"/>
    <w:basedOn w:val="Standaard"/>
    <w:link w:val="opdrachttitelChar"/>
    <w:qFormat/>
    <w:rsid w:val="00ED24B8"/>
    <w:pPr>
      <w:jc w:val="center"/>
    </w:pPr>
    <w:rPr>
      <w:rFonts w:asciiTheme="majorHAnsi" w:hAnsiTheme="majorHAnsi" w:cs="Arial"/>
      <w:b/>
      <w:color w:val="F7931D" w:themeColor="accent3"/>
      <w:sz w:val="72"/>
      <w:szCs w:val="72"/>
    </w:rPr>
  </w:style>
  <w:style w:type="paragraph" w:customStyle="1" w:styleId="inleiding">
    <w:name w:val="inleiding"/>
    <w:basedOn w:val="Plattetekst"/>
    <w:link w:val="inleidingChar"/>
    <w:qFormat/>
    <w:rsid w:val="00BD2643"/>
    <w:rPr>
      <w:snapToGrid w:val="0"/>
      <w:sz w:val="24"/>
    </w:rPr>
  </w:style>
  <w:style w:type="character" w:customStyle="1" w:styleId="opdrachttitelChar">
    <w:name w:val="opdracht titel Char"/>
    <w:basedOn w:val="Standaardalinea-lettertype"/>
    <w:link w:val="opdrachttitel"/>
    <w:rsid w:val="00ED24B8"/>
    <w:rPr>
      <w:rFonts w:asciiTheme="majorHAnsi" w:eastAsia="Arial Unicode MS" w:hAnsiTheme="majorHAnsi" w:cs="Arial"/>
      <w:b/>
      <w:color w:val="F7931D" w:themeColor="accent3"/>
      <w:sz w:val="72"/>
      <w:szCs w:val="72"/>
    </w:rPr>
  </w:style>
  <w:style w:type="paragraph" w:customStyle="1" w:styleId="intro">
    <w:name w:val="intro"/>
    <w:basedOn w:val="Plattetekst"/>
    <w:link w:val="introChar"/>
    <w:qFormat/>
    <w:rsid w:val="003E1599"/>
    <w:pPr>
      <w:spacing w:before="360" w:line="276" w:lineRule="auto"/>
    </w:pPr>
    <w:rPr>
      <w:sz w:val="26"/>
      <w:szCs w:val="26"/>
    </w:rPr>
  </w:style>
  <w:style w:type="character" w:customStyle="1" w:styleId="inleidingChar">
    <w:name w:val="inleiding Char"/>
    <w:basedOn w:val="PlattetekstChar"/>
    <w:link w:val="inleiding"/>
    <w:rsid w:val="00BD2643"/>
    <w:rPr>
      <w:rFonts w:ascii="Calibri" w:eastAsia="Arial Unicode MS" w:hAnsi="Calibri" w:cs="Arial Unicode MS"/>
      <w:snapToGrid w:val="0"/>
      <w:color w:val="3A3A3A" w:themeColor="text2" w:themeShade="40"/>
      <w:sz w:val="24"/>
    </w:rPr>
  </w:style>
  <w:style w:type="character" w:customStyle="1" w:styleId="introChar">
    <w:name w:val="intro Char"/>
    <w:basedOn w:val="PlattetekstChar"/>
    <w:link w:val="intro"/>
    <w:rsid w:val="003E1599"/>
    <w:rPr>
      <w:rFonts w:ascii="Calibri" w:eastAsia="Arial Unicode MS" w:hAnsi="Calibri" w:cs="Arial Unicode MS"/>
      <w:color w:val="3A3A3A" w:themeColor="text2" w:themeShade="40"/>
      <w:sz w:val="26"/>
      <w:szCs w:val="26"/>
    </w:rPr>
  </w:style>
  <w:style w:type="paragraph" w:customStyle="1" w:styleId="schrijven">
    <w:name w:val="schrijven"/>
    <w:basedOn w:val="Plattetekst"/>
    <w:link w:val="schrijvenChar"/>
    <w:qFormat/>
    <w:rsid w:val="00D979DF"/>
    <w:rPr>
      <w:i/>
      <w:color w:val="171717" w:themeColor="text2" w:themeShade="1A"/>
    </w:rPr>
  </w:style>
  <w:style w:type="paragraph" w:customStyle="1" w:styleId="03Broodtekst">
    <w:name w:val="03 Broodtekst"/>
    <w:link w:val="03BroodtekstChar"/>
    <w:rsid w:val="00973600"/>
    <w:pPr>
      <w:spacing w:after="0" w:line="300" w:lineRule="exact"/>
    </w:pPr>
    <w:rPr>
      <w:rFonts w:ascii="Univers" w:eastAsia="Times New Roman" w:hAnsi="Univers" w:cs="Times New Roman"/>
      <w:szCs w:val="20"/>
      <w:lang w:eastAsia="nl-NL"/>
    </w:rPr>
  </w:style>
  <w:style w:type="character" w:customStyle="1" w:styleId="schrijvenChar">
    <w:name w:val="schrijven Char"/>
    <w:basedOn w:val="PlattetekstChar"/>
    <w:link w:val="schrijven"/>
    <w:rsid w:val="00D979DF"/>
    <w:rPr>
      <w:rFonts w:ascii="Calibri" w:eastAsia="Arial Unicode MS" w:hAnsi="Calibri" w:cs="Arial Unicode MS"/>
      <w:i/>
      <w:color w:val="171717" w:themeColor="text2" w:themeShade="1A"/>
    </w:rPr>
  </w:style>
  <w:style w:type="paragraph" w:customStyle="1" w:styleId="05Tabelteksten">
    <w:name w:val="05 Tabelteksten"/>
    <w:basedOn w:val="03Broodtekst"/>
    <w:link w:val="05TabeltekstenChar"/>
    <w:rsid w:val="00973600"/>
    <w:pPr>
      <w:spacing w:line="240" w:lineRule="exact"/>
    </w:pPr>
    <w:rPr>
      <w:sz w:val="18"/>
    </w:rPr>
  </w:style>
  <w:style w:type="paragraph" w:customStyle="1" w:styleId="05Tabeltekstengecentreerd">
    <w:name w:val="05 Tabelteksten gecentreerd"/>
    <w:basedOn w:val="05Tabelteksten"/>
    <w:link w:val="05TabeltekstengecentreerdChar"/>
    <w:rsid w:val="00973600"/>
    <w:pPr>
      <w:jc w:val="center"/>
    </w:pPr>
  </w:style>
  <w:style w:type="paragraph" w:customStyle="1" w:styleId="kernkwaliteit">
    <w:name w:val="kernkwaliteit"/>
    <w:basedOn w:val="05Tabeltekstengecentreerd"/>
    <w:link w:val="kernkwaliteitChar"/>
    <w:qFormat/>
    <w:rsid w:val="00916EED"/>
    <w:rPr>
      <w:rFonts w:asciiTheme="majorHAnsi" w:hAnsiTheme="majorHAnsi"/>
      <w:sz w:val="24"/>
      <w:szCs w:val="24"/>
    </w:rPr>
  </w:style>
  <w:style w:type="paragraph" w:customStyle="1" w:styleId="List1">
    <w:name w:val="List1"/>
    <w:basedOn w:val="Plattetekst"/>
    <w:link w:val="listChar"/>
    <w:qFormat/>
    <w:rsid w:val="000253D1"/>
    <w:pPr>
      <w:numPr>
        <w:numId w:val="27"/>
      </w:numPr>
    </w:pPr>
  </w:style>
  <w:style w:type="character" w:customStyle="1" w:styleId="03BroodtekstChar">
    <w:name w:val="03 Broodtekst Char"/>
    <w:basedOn w:val="Standaardalinea-lettertype"/>
    <w:link w:val="03Broodtekst"/>
    <w:rsid w:val="00916EED"/>
    <w:rPr>
      <w:rFonts w:ascii="Univers" w:eastAsia="Times New Roman" w:hAnsi="Univers" w:cs="Times New Roman"/>
      <w:szCs w:val="20"/>
      <w:lang w:eastAsia="nl-NL"/>
    </w:rPr>
  </w:style>
  <w:style w:type="character" w:customStyle="1" w:styleId="05TabeltekstenChar">
    <w:name w:val="05 Tabelteksten Char"/>
    <w:basedOn w:val="03BroodtekstChar"/>
    <w:link w:val="05Tabelteksten"/>
    <w:rsid w:val="00916EED"/>
    <w:rPr>
      <w:rFonts w:ascii="Univers" w:eastAsia="Times New Roman" w:hAnsi="Univers" w:cs="Times New Roman"/>
      <w:sz w:val="18"/>
      <w:szCs w:val="20"/>
      <w:lang w:eastAsia="nl-NL"/>
    </w:rPr>
  </w:style>
  <w:style w:type="character" w:customStyle="1" w:styleId="05TabeltekstengecentreerdChar">
    <w:name w:val="05 Tabelteksten gecentreerd Char"/>
    <w:basedOn w:val="05TabeltekstenChar"/>
    <w:link w:val="05Tabeltekstengecentreerd"/>
    <w:rsid w:val="00916EED"/>
    <w:rPr>
      <w:rFonts w:ascii="Univers" w:eastAsia="Times New Roman" w:hAnsi="Univers" w:cs="Times New Roman"/>
      <w:sz w:val="18"/>
      <w:szCs w:val="20"/>
      <w:lang w:eastAsia="nl-NL"/>
    </w:rPr>
  </w:style>
  <w:style w:type="character" w:customStyle="1" w:styleId="kernkwaliteitChar">
    <w:name w:val="kernkwaliteit Char"/>
    <w:basedOn w:val="05TabeltekstengecentreerdChar"/>
    <w:link w:val="kernkwaliteit"/>
    <w:rsid w:val="00916EED"/>
    <w:rPr>
      <w:rFonts w:asciiTheme="majorHAnsi" w:eastAsia="Times New Roman" w:hAnsiTheme="majorHAnsi" w:cs="Times New Roman"/>
      <w:sz w:val="24"/>
      <w:szCs w:val="24"/>
      <w:lang w:eastAsia="nl-NL"/>
    </w:rPr>
  </w:style>
  <w:style w:type="character" w:customStyle="1" w:styleId="listChar">
    <w:name w:val="list Char"/>
    <w:basedOn w:val="PlattetekstChar"/>
    <w:link w:val="List1"/>
    <w:rsid w:val="000253D1"/>
    <w:rPr>
      <w:rFonts w:ascii="Calibri" w:eastAsia="Arial Unicode MS" w:hAnsi="Calibri" w:cs="Arial Unicode MS"/>
      <w:color w:val="3A3A3A" w:themeColor="text2" w:themeShade="40"/>
    </w:rPr>
  </w:style>
  <w:style w:type="paragraph" w:styleId="Revisie">
    <w:name w:val="Revision"/>
    <w:hidden/>
    <w:uiPriority w:val="99"/>
    <w:semiHidden/>
    <w:rsid w:val="009161F0"/>
    <w:pPr>
      <w:spacing w:after="0" w:line="240" w:lineRule="auto"/>
    </w:pPr>
    <w:rPr>
      <w:rFonts w:ascii="Calibri" w:eastAsia="Arial Unicode MS" w:hAnsi="Calibri" w:cs="Arial Unicode MS"/>
    </w:rPr>
  </w:style>
  <w:style w:type="character" w:styleId="Onopgelostemelding">
    <w:name w:val="Unresolved Mention"/>
    <w:basedOn w:val="Standaardalinea-lettertype"/>
    <w:uiPriority w:val="99"/>
    <w:semiHidden/>
    <w:unhideWhenUsed/>
    <w:rsid w:val="00405B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754332">
      <w:bodyDiv w:val="1"/>
      <w:marLeft w:val="0"/>
      <w:marRight w:val="0"/>
      <w:marTop w:val="0"/>
      <w:marBottom w:val="0"/>
      <w:divBdr>
        <w:top w:val="none" w:sz="0" w:space="0" w:color="auto"/>
        <w:left w:val="none" w:sz="0" w:space="0" w:color="auto"/>
        <w:bottom w:val="none" w:sz="0" w:space="0" w:color="auto"/>
        <w:right w:val="none" w:sz="0" w:space="0" w:color="auto"/>
      </w:divBdr>
    </w:div>
    <w:div w:id="707871912">
      <w:bodyDiv w:val="1"/>
      <w:marLeft w:val="0"/>
      <w:marRight w:val="0"/>
      <w:marTop w:val="0"/>
      <w:marBottom w:val="0"/>
      <w:divBdr>
        <w:top w:val="none" w:sz="0" w:space="0" w:color="auto"/>
        <w:left w:val="none" w:sz="0" w:space="0" w:color="auto"/>
        <w:bottom w:val="none" w:sz="0" w:space="0" w:color="auto"/>
        <w:right w:val="none" w:sz="0" w:space="0" w:color="auto"/>
      </w:divBdr>
    </w:div>
    <w:div w:id="811868961">
      <w:marLeft w:val="0"/>
      <w:marRight w:val="0"/>
      <w:marTop w:val="0"/>
      <w:marBottom w:val="0"/>
      <w:divBdr>
        <w:top w:val="none" w:sz="0" w:space="0" w:color="auto"/>
        <w:left w:val="none" w:sz="0" w:space="0" w:color="auto"/>
        <w:bottom w:val="none" w:sz="0" w:space="0" w:color="auto"/>
        <w:right w:val="none" w:sz="0" w:space="0" w:color="auto"/>
      </w:divBdr>
      <w:divsChild>
        <w:div w:id="813982681">
          <w:marLeft w:val="0"/>
          <w:marRight w:val="0"/>
          <w:marTop w:val="0"/>
          <w:marBottom w:val="0"/>
          <w:divBdr>
            <w:top w:val="none" w:sz="0" w:space="0" w:color="auto"/>
            <w:left w:val="none" w:sz="0" w:space="0" w:color="auto"/>
            <w:bottom w:val="none" w:sz="0" w:space="0" w:color="auto"/>
            <w:right w:val="none" w:sz="0" w:space="0" w:color="auto"/>
          </w:divBdr>
          <w:divsChild>
            <w:div w:id="2077704692">
              <w:marLeft w:val="0"/>
              <w:marRight w:val="0"/>
              <w:marTop w:val="0"/>
              <w:marBottom w:val="0"/>
              <w:divBdr>
                <w:top w:val="none" w:sz="0" w:space="0" w:color="auto"/>
                <w:left w:val="none" w:sz="0" w:space="0" w:color="auto"/>
                <w:bottom w:val="none" w:sz="0" w:space="0" w:color="auto"/>
                <w:right w:val="none" w:sz="0" w:space="0" w:color="auto"/>
              </w:divBdr>
              <w:divsChild>
                <w:div w:id="1179387149">
                  <w:marLeft w:val="0"/>
                  <w:marRight w:val="0"/>
                  <w:marTop w:val="0"/>
                  <w:marBottom w:val="0"/>
                  <w:divBdr>
                    <w:top w:val="none" w:sz="0" w:space="0" w:color="auto"/>
                    <w:left w:val="none" w:sz="0" w:space="0" w:color="auto"/>
                    <w:bottom w:val="none" w:sz="0" w:space="0" w:color="auto"/>
                    <w:right w:val="none" w:sz="0" w:space="0" w:color="auto"/>
                  </w:divBdr>
                </w:div>
                <w:div w:id="671765495">
                  <w:marLeft w:val="0"/>
                  <w:marRight w:val="0"/>
                  <w:marTop w:val="0"/>
                  <w:marBottom w:val="0"/>
                  <w:divBdr>
                    <w:top w:val="none" w:sz="0" w:space="0" w:color="auto"/>
                    <w:left w:val="none" w:sz="0" w:space="0" w:color="auto"/>
                    <w:bottom w:val="none" w:sz="0" w:space="0" w:color="auto"/>
                    <w:right w:val="none" w:sz="0" w:space="0" w:color="auto"/>
                  </w:divBdr>
                  <w:divsChild>
                    <w:div w:id="1194000471">
                      <w:marLeft w:val="0"/>
                      <w:marRight w:val="0"/>
                      <w:marTop w:val="0"/>
                      <w:marBottom w:val="0"/>
                      <w:divBdr>
                        <w:top w:val="none" w:sz="0" w:space="0" w:color="auto"/>
                        <w:left w:val="none" w:sz="0" w:space="0" w:color="auto"/>
                        <w:bottom w:val="none" w:sz="0" w:space="0" w:color="auto"/>
                        <w:right w:val="none" w:sz="0" w:space="0" w:color="auto"/>
                      </w:divBdr>
                    </w:div>
                    <w:div w:id="34500940">
                      <w:marLeft w:val="0"/>
                      <w:marRight w:val="0"/>
                      <w:marTop w:val="0"/>
                      <w:marBottom w:val="0"/>
                      <w:divBdr>
                        <w:top w:val="none" w:sz="0" w:space="0" w:color="auto"/>
                        <w:left w:val="none" w:sz="0" w:space="0" w:color="auto"/>
                        <w:bottom w:val="none" w:sz="0" w:space="0" w:color="auto"/>
                        <w:right w:val="none" w:sz="0" w:space="0" w:color="auto"/>
                      </w:divBdr>
                    </w:div>
                    <w:div w:id="332151161">
                      <w:marLeft w:val="0"/>
                      <w:marRight w:val="0"/>
                      <w:marTop w:val="0"/>
                      <w:marBottom w:val="0"/>
                      <w:divBdr>
                        <w:top w:val="none" w:sz="0" w:space="0" w:color="auto"/>
                        <w:left w:val="none" w:sz="0" w:space="0" w:color="auto"/>
                        <w:bottom w:val="none" w:sz="0" w:space="0" w:color="auto"/>
                        <w:right w:val="none" w:sz="0" w:space="0" w:color="auto"/>
                      </w:divBdr>
                    </w:div>
                    <w:div w:id="1823739779">
                      <w:marLeft w:val="0"/>
                      <w:marRight w:val="0"/>
                      <w:marTop w:val="0"/>
                      <w:marBottom w:val="0"/>
                      <w:divBdr>
                        <w:top w:val="none" w:sz="0" w:space="0" w:color="auto"/>
                        <w:left w:val="none" w:sz="0" w:space="0" w:color="auto"/>
                        <w:bottom w:val="none" w:sz="0" w:space="0" w:color="auto"/>
                        <w:right w:val="none" w:sz="0" w:space="0" w:color="auto"/>
                      </w:divBdr>
                    </w:div>
                  </w:divsChild>
                </w:div>
                <w:div w:id="2047875631">
                  <w:marLeft w:val="0"/>
                  <w:marRight w:val="0"/>
                  <w:marTop w:val="0"/>
                  <w:marBottom w:val="0"/>
                  <w:divBdr>
                    <w:top w:val="none" w:sz="0" w:space="0" w:color="auto"/>
                    <w:left w:val="none" w:sz="0" w:space="0" w:color="auto"/>
                    <w:bottom w:val="none" w:sz="0" w:space="0" w:color="auto"/>
                    <w:right w:val="none" w:sz="0" w:space="0" w:color="auto"/>
                  </w:divBdr>
                  <w:divsChild>
                    <w:div w:id="1127312945">
                      <w:marLeft w:val="0"/>
                      <w:marRight w:val="0"/>
                      <w:marTop w:val="0"/>
                      <w:marBottom w:val="0"/>
                      <w:divBdr>
                        <w:top w:val="none" w:sz="0" w:space="0" w:color="auto"/>
                        <w:left w:val="none" w:sz="0" w:space="0" w:color="auto"/>
                        <w:bottom w:val="none" w:sz="0" w:space="0" w:color="auto"/>
                        <w:right w:val="none" w:sz="0" w:space="0" w:color="auto"/>
                      </w:divBdr>
                    </w:div>
                    <w:div w:id="725643659">
                      <w:marLeft w:val="0"/>
                      <w:marRight w:val="0"/>
                      <w:marTop w:val="0"/>
                      <w:marBottom w:val="0"/>
                      <w:divBdr>
                        <w:top w:val="none" w:sz="0" w:space="0" w:color="auto"/>
                        <w:left w:val="none" w:sz="0" w:space="0" w:color="auto"/>
                        <w:bottom w:val="none" w:sz="0" w:space="0" w:color="auto"/>
                        <w:right w:val="none" w:sz="0" w:space="0" w:color="auto"/>
                      </w:divBdr>
                      <w:divsChild>
                        <w:div w:id="13468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70140">
              <w:marLeft w:val="0"/>
              <w:marRight w:val="0"/>
              <w:marTop w:val="0"/>
              <w:marBottom w:val="0"/>
              <w:divBdr>
                <w:top w:val="none" w:sz="0" w:space="0" w:color="auto"/>
                <w:left w:val="none" w:sz="0" w:space="0" w:color="auto"/>
                <w:bottom w:val="none" w:sz="0" w:space="0" w:color="auto"/>
                <w:right w:val="none" w:sz="0" w:space="0" w:color="auto"/>
              </w:divBdr>
              <w:divsChild>
                <w:div w:id="1331911897">
                  <w:marLeft w:val="0"/>
                  <w:marRight w:val="0"/>
                  <w:marTop w:val="0"/>
                  <w:marBottom w:val="0"/>
                  <w:divBdr>
                    <w:top w:val="none" w:sz="0" w:space="0" w:color="auto"/>
                    <w:left w:val="none" w:sz="0" w:space="0" w:color="auto"/>
                    <w:bottom w:val="none" w:sz="0" w:space="0" w:color="auto"/>
                    <w:right w:val="none" w:sz="0" w:space="0" w:color="auto"/>
                  </w:divBdr>
                </w:div>
                <w:div w:id="649790231">
                  <w:marLeft w:val="0"/>
                  <w:marRight w:val="0"/>
                  <w:marTop w:val="0"/>
                  <w:marBottom w:val="0"/>
                  <w:divBdr>
                    <w:top w:val="none" w:sz="0" w:space="0" w:color="auto"/>
                    <w:left w:val="none" w:sz="0" w:space="0" w:color="auto"/>
                    <w:bottom w:val="none" w:sz="0" w:space="0" w:color="auto"/>
                    <w:right w:val="none" w:sz="0" w:space="0" w:color="auto"/>
                  </w:divBdr>
                </w:div>
                <w:div w:id="412898100">
                  <w:marLeft w:val="0"/>
                  <w:marRight w:val="0"/>
                  <w:marTop w:val="0"/>
                  <w:marBottom w:val="0"/>
                  <w:divBdr>
                    <w:top w:val="none" w:sz="0" w:space="0" w:color="auto"/>
                    <w:left w:val="none" w:sz="0" w:space="0" w:color="auto"/>
                    <w:bottom w:val="none" w:sz="0" w:space="0" w:color="auto"/>
                    <w:right w:val="none" w:sz="0" w:space="0" w:color="auto"/>
                  </w:divBdr>
                </w:div>
              </w:divsChild>
            </w:div>
            <w:div w:id="1774014394">
              <w:marLeft w:val="0"/>
              <w:marRight w:val="0"/>
              <w:marTop w:val="0"/>
              <w:marBottom w:val="0"/>
              <w:divBdr>
                <w:top w:val="none" w:sz="0" w:space="0" w:color="auto"/>
                <w:left w:val="none" w:sz="0" w:space="0" w:color="auto"/>
                <w:bottom w:val="none" w:sz="0" w:space="0" w:color="auto"/>
                <w:right w:val="none" w:sz="0" w:space="0" w:color="auto"/>
              </w:divBdr>
              <w:divsChild>
                <w:div w:id="46807941">
                  <w:marLeft w:val="0"/>
                  <w:marRight w:val="0"/>
                  <w:marTop w:val="0"/>
                  <w:marBottom w:val="0"/>
                  <w:divBdr>
                    <w:top w:val="none" w:sz="0" w:space="0" w:color="auto"/>
                    <w:left w:val="none" w:sz="0" w:space="0" w:color="auto"/>
                    <w:bottom w:val="none" w:sz="0" w:space="0" w:color="auto"/>
                    <w:right w:val="none" w:sz="0" w:space="0" w:color="auto"/>
                  </w:divBdr>
                </w:div>
              </w:divsChild>
            </w:div>
            <w:div w:id="905066458">
              <w:marLeft w:val="0"/>
              <w:marRight w:val="0"/>
              <w:marTop w:val="0"/>
              <w:marBottom w:val="0"/>
              <w:divBdr>
                <w:top w:val="none" w:sz="0" w:space="0" w:color="auto"/>
                <w:left w:val="none" w:sz="0" w:space="0" w:color="auto"/>
                <w:bottom w:val="none" w:sz="0" w:space="0" w:color="auto"/>
                <w:right w:val="none" w:sz="0" w:space="0" w:color="auto"/>
              </w:divBdr>
              <w:divsChild>
                <w:div w:id="723599682">
                  <w:marLeft w:val="0"/>
                  <w:marRight w:val="0"/>
                  <w:marTop w:val="0"/>
                  <w:marBottom w:val="0"/>
                  <w:divBdr>
                    <w:top w:val="none" w:sz="0" w:space="0" w:color="auto"/>
                    <w:left w:val="none" w:sz="0" w:space="0" w:color="auto"/>
                    <w:bottom w:val="none" w:sz="0" w:space="0" w:color="auto"/>
                    <w:right w:val="none" w:sz="0" w:space="0" w:color="auto"/>
                  </w:divBdr>
                </w:div>
                <w:div w:id="369307325">
                  <w:marLeft w:val="0"/>
                  <w:marRight w:val="0"/>
                  <w:marTop w:val="0"/>
                  <w:marBottom w:val="0"/>
                  <w:divBdr>
                    <w:top w:val="none" w:sz="0" w:space="0" w:color="auto"/>
                    <w:left w:val="none" w:sz="0" w:space="0" w:color="auto"/>
                    <w:bottom w:val="none" w:sz="0" w:space="0" w:color="auto"/>
                    <w:right w:val="none" w:sz="0" w:space="0" w:color="auto"/>
                  </w:divBdr>
                </w:div>
                <w:div w:id="495539963">
                  <w:marLeft w:val="0"/>
                  <w:marRight w:val="0"/>
                  <w:marTop w:val="0"/>
                  <w:marBottom w:val="0"/>
                  <w:divBdr>
                    <w:top w:val="none" w:sz="0" w:space="0" w:color="auto"/>
                    <w:left w:val="none" w:sz="0" w:space="0" w:color="auto"/>
                    <w:bottom w:val="none" w:sz="0" w:space="0" w:color="auto"/>
                    <w:right w:val="none" w:sz="0" w:space="0" w:color="auto"/>
                  </w:divBdr>
                </w:div>
                <w:div w:id="1964071135">
                  <w:marLeft w:val="0"/>
                  <w:marRight w:val="0"/>
                  <w:marTop w:val="0"/>
                  <w:marBottom w:val="0"/>
                  <w:divBdr>
                    <w:top w:val="none" w:sz="0" w:space="0" w:color="auto"/>
                    <w:left w:val="none" w:sz="0" w:space="0" w:color="auto"/>
                    <w:bottom w:val="none" w:sz="0" w:space="0" w:color="auto"/>
                    <w:right w:val="none" w:sz="0" w:space="0" w:color="auto"/>
                  </w:divBdr>
                </w:div>
                <w:div w:id="1952081442">
                  <w:marLeft w:val="0"/>
                  <w:marRight w:val="0"/>
                  <w:marTop w:val="0"/>
                  <w:marBottom w:val="0"/>
                  <w:divBdr>
                    <w:top w:val="none" w:sz="0" w:space="0" w:color="auto"/>
                    <w:left w:val="none" w:sz="0" w:space="0" w:color="auto"/>
                    <w:bottom w:val="none" w:sz="0" w:space="0" w:color="auto"/>
                    <w:right w:val="none" w:sz="0" w:space="0" w:color="auto"/>
                  </w:divBdr>
                </w:div>
                <w:div w:id="1438409662">
                  <w:marLeft w:val="0"/>
                  <w:marRight w:val="0"/>
                  <w:marTop w:val="0"/>
                  <w:marBottom w:val="0"/>
                  <w:divBdr>
                    <w:top w:val="none" w:sz="0" w:space="0" w:color="auto"/>
                    <w:left w:val="none" w:sz="0" w:space="0" w:color="auto"/>
                    <w:bottom w:val="none" w:sz="0" w:space="0" w:color="auto"/>
                    <w:right w:val="none" w:sz="0" w:space="0" w:color="auto"/>
                  </w:divBdr>
                </w:div>
                <w:div w:id="594440164">
                  <w:marLeft w:val="0"/>
                  <w:marRight w:val="0"/>
                  <w:marTop w:val="0"/>
                  <w:marBottom w:val="0"/>
                  <w:divBdr>
                    <w:top w:val="none" w:sz="0" w:space="0" w:color="auto"/>
                    <w:left w:val="none" w:sz="0" w:space="0" w:color="auto"/>
                    <w:bottom w:val="none" w:sz="0" w:space="0" w:color="auto"/>
                    <w:right w:val="none" w:sz="0" w:space="0" w:color="auto"/>
                  </w:divBdr>
                </w:div>
              </w:divsChild>
            </w:div>
            <w:div w:id="1356731415">
              <w:marLeft w:val="0"/>
              <w:marRight w:val="0"/>
              <w:marTop w:val="0"/>
              <w:marBottom w:val="0"/>
              <w:divBdr>
                <w:top w:val="none" w:sz="0" w:space="0" w:color="auto"/>
                <w:left w:val="none" w:sz="0" w:space="0" w:color="auto"/>
                <w:bottom w:val="none" w:sz="0" w:space="0" w:color="auto"/>
                <w:right w:val="none" w:sz="0" w:space="0" w:color="auto"/>
              </w:divBdr>
            </w:div>
            <w:div w:id="1266227472">
              <w:marLeft w:val="0"/>
              <w:marRight w:val="0"/>
              <w:marTop w:val="0"/>
              <w:marBottom w:val="0"/>
              <w:divBdr>
                <w:top w:val="none" w:sz="0" w:space="0" w:color="auto"/>
                <w:left w:val="none" w:sz="0" w:space="0" w:color="auto"/>
                <w:bottom w:val="none" w:sz="0" w:space="0" w:color="auto"/>
                <w:right w:val="none" w:sz="0" w:space="0" w:color="auto"/>
              </w:divBdr>
            </w:div>
            <w:div w:id="1516648146">
              <w:marLeft w:val="0"/>
              <w:marRight w:val="0"/>
              <w:marTop w:val="0"/>
              <w:marBottom w:val="0"/>
              <w:divBdr>
                <w:top w:val="none" w:sz="0" w:space="0" w:color="auto"/>
                <w:left w:val="none" w:sz="0" w:space="0" w:color="auto"/>
                <w:bottom w:val="none" w:sz="0" w:space="0" w:color="auto"/>
                <w:right w:val="none" w:sz="0" w:space="0" w:color="auto"/>
              </w:divBdr>
              <w:divsChild>
                <w:div w:id="1468743223">
                  <w:marLeft w:val="0"/>
                  <w:marRight w:val="0"/>
                  <w:marTop w:val="0"/>
                  <w:marBottom w:val="0"/>
                  <w:divBdr>
                    <w:top w:val="none" w:sz="0" w:space="0" w:color="auto"/>
                    <w:left w:val="none" w:sz="0" w:space="0" w:color="auto"/>
                    <w:bottom w:val="none" w:sz="0" w:space="0" w:color="auto"/>
                    <w:right w:val="none" w:sz="0" w:space="0" w:color="auto"/>
                  </w:divBdr>
                  <w:divsChild>
                    <w:div w:id="2060199701">
                      <w:marLeft w:val="120"/>
                      <w:marRight w:val="120"/>
                      <w:marTop w:val="120"/>
                      <w:marBottom w:val="120"/>
                      <w:divBdr>
                        <w:top w:val="none" w:sz="0" w:space="0" w:color="auto"/>
                        <w:left w:val="none" w:sz="0" w:space="0" w:color="auto"/>
                        <w:bottom w:val="none" w:sz="0" w:space="0" w:color="auto"/>
                        <w:right w:val="none" w:sz="0" w:space="0" w:color="auto"/>
                      </w:divBdr>
                    </w:div>
                  </w:divsChild>
                </w:div>
                <w:div w:id="1461874464">
                  <w:marLeft w:val="0"/>
                  <w:marRight w:val="0"/>
                  <w:marTop w:val="0"/>
                  <w:marBottom w:val="0"/>
                  <w:divBdr>
                    <w:top w:val="single" w:sz="36" w:space="0" w:color="000000"/>
                    <w:left w:val="single" w:sz="36" w:space="0" w:color="000000"/>
                    <w:bottom w:val="single" w:sz="36" w:space="0" w:color="000000"/>
                    <w:right w:val="single" w:sz="36" w:space="0" w:color="000000"/>
                  </w:divBdr>
                </w:div>
              </w:divsChild>
            </w:div>
          </w:divsChild>
        </w:div>
      </w:divsChild>
    </w:div>
    <w:div w:id="1049109797">
      <w:marLeft w:val="0"/>
      <w:marRight w:val="0"/>
      <w:marTop w:val="0"/>
      <w:marBottom w:val="0"/>
      <w:divBdr>
        <w:top w:val="none" w:sz="0" w:space="0" w:color="auto"/>
        <w:left w:val="none" w:sz="0" w:space="0" w:color="auto"/>
        <w:bottom w:val="none" w:sz="0" w:space="0" w:color="auto"/>
        <w:right w:val="none" w:sz="0" w:space="0" w:color="auto"/>
      </w:divBdr>
    </w:div>
    <w:div w:id="1322779999">
      <w:bodyDiv w:val="1"/>
      <w:marLeft w:val="0"/>
      <w:marRight w:val="0"/>
      <w:marTop w:val="0"/>
      <w:marBottom w:val="0"/>
      <w:divBdr>
        <w:top w:val="none" w:sz="0" w:space="0" w:color="auto"/>
        <w:left w:val="none" w:sz="0" w:space="0" w:color="auto"/>
        <w:bottom w:val="none" w:sz="0" w:space="0" w:color="auto"/>
        <w:right w:val="none" w:sz="0" w:space="0" w:color="auto"/>
      </w:divBdr>
    </w:div>
    <w:div w:id="1871525581">
      <w:marLeft w:val="0"/>
      <w:marRight w:val="0"/>
      <w:marTop w:val="0"/>
      <w:marBottom w:val="0"/>
      <w:divBdr>
        <w:top w:val="single" w:sz="24" w:space="15" w:color="DC006B"/>
        <w:left w:val="single" w:sz="24" w:space="15" w:color="DC006B"/>
        <w:bottom w:val="single" w:sz="24" w:space="15" w:color="DC006B"/>
        <w:right w:val="single" w:sz="24" w:space="15" w:color="DC006B"/>
      </w:divBdr>
    </w:div>
    <w:div w:id="1986428603">
      <w:marLeft w:val="0"/>
      <w:marRight w:val="0"/>
      <w:marTop w:val="0"/>
      <w:marBottom w:val="0"/>
      <w:divBdr>
        <w:top w:val="none" w:sz="0" w:space="0" w:color="auto"/>
        <w:left w:val="none" w:sz="0" w:space="0" w:color="auto"/>
        <w:bottom w:val="none" w:sz="0" w:space="0" w:color="auto"/>
        <w:right w:val="none" w:sz="0" w:space="0" w:color="auto"/>
      </w:divBdr>
      <w:divsChild>
        <w:div w:id="1095252705">
          <w:marLeft w:val="0"/>
          <w:marRight w:val="0"/>
          <w:marTop w:val="0"/>
          <w:marBottom w:val="0"/>
          <w:divBdr>
            <w:top w:val="none" w:sz="0" w:space="0" w:color="auto"/>
            <w:left w:val="none" w:sz="0" w:space="0" w:color="auto"/>
            <w:bottom w:val="none" w:sz="0" w:space="0" w:color="auto"/>
            <w:right w:val="none" w:sz="0" w:space="0" w:color="auto"/>
          </w:divBdr>
          <w:divsChild>
            <w:div w:id="1353149256">
              <w:marLeft w:val="0"/>
              <w:marRight w:val="0"/>
              <w:marTop w:val="0"/>
              <w:marBottom w:val="0"/>
              <w:divBdr>
                <w:top w:val="none" w:sz="0" w:space="0" w:color="auto"/>
                <w:left w:val="none" w:sz="0" w:space="0" w:color="auto"/>
                <w:bottom w:val="none" w:sz="0" w:space="0" w:color="auto"/>
                <w:right w:val="none" w:sz="0" w:space="0" w:color="auto"/>
              </w:divBdr>
              <w:divsChild>
                <w:div w:id="1135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in@ns.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vandervliet\Documents\Custom%20Office%20Templates\Sjabloon%20-%20Algemeen.dotx" TargetMode="External"/></Relationships>
</file>

<file path=word/theme/theme1.xml><?xml version="1.0" encoding="utf-8"?>
<a:theme xmlns:a="http://schemas.openxmlformats.org/drawingml/2006/main" name="Kantoorthema">
  <a:themeElements>
    <a:clrScheme name="Matchcare standaard">
      <a:dk1>
        <a:srgbClr val="E9E9E9"/>
      </a:dk1>
      <a:lt1>
        <a:srgbClr val="FFFFFF"/>
      </a:lt1>
      <a:dk2>
        <a:srgbClr val="E9E9E9"/>
      </a:dk2>
      <a:lt2>
        <a:srgbClr val="FFFFFF"/>
      </a:lt2>
      <a:accent1>
        <a:srgbClr val="0050A1"/>
      </a:accent1>
      <a:accent2>
        <a:srgbClr val="009EDB"/>
      </a:accent2>
      <a:accent3>
        <a:srgbClr val="F7931D"/>
      </a:accent3>
      <a:accent4>
        <a:srgbClr val="EE3C23"/>
      </a:accent4>
      <a:accent5>
        <a:srgbClr val="A4CE41"/>
      </a:accent5>
      <a:accent6>
        <a:srgbClr val="E9E9E9"/>
      </a:accent6>
      <a:hlink>
        <a:srgbClr val="009EDB"/>
      </a:hlink>
      <a:folHlink>
        <a:srgbClr val="0050A1"/>
      </a:folHlink>
    </a:clrScheme>
    <a:fontScheme name="Custom 1">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F1044F3EBC5646881AFACBAE83FACA" ma:contentTypeVersion="20" ma:contentTypeDescription="Een nieuw document maken." ma:contentTypeScope="" ma:versionID="454829237a6b15a6178c04331caa3fb7">
  <xsd:schema xmlns:xsd="http://www.w3.org/2001/XMLSchema" xmlns:xs="http://www.w3.org/2001/XMLSchema" xmlns:p="http://schemas.microsoft.com/office/2006/metadata/properties" xmlns:ns1="http://schemas.microsoft.com/sharepoint/v3" xmlns:ns2="7eecf596-f198-4f75-b867-3510d47b100a" xmlns:ns3="d20ae035-8662-4e8c-8f3c-021850a3b08f" targetNamespace="http://schemas.microsoft.com/office/2006/metadata/properties" ma:root="true" ma:fieldsID="5e0f0a764717a0ddbbeb2f1cc80fe13f" ns1:_="" ns2:_="" ns3:_="">
    <xsd:import namespace="http://schemas.microsoft.com/sharepoint/v3"/>
    <xsd:import namespace="7eecf596-f198-4f75-b867-3510d47b100a"/>
    <xsd:import namespace="d20ae035-8662-4e8c-8f3c-021850a3b08f"/>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Eigenschappen van het geïntegreerd beleid voor naleving" ma:description="" ma:hidden="true" ma:internalName="_ip_UnifiedCompliancePolicyProperties">
      <xsd:simpleType>
        <xsd:restriction base="dms:Note"/>
      </xsd:simpleType>
    </xsd:element>
    <xsd:element name="_ip_UnifiedCompliancePolicyUIAction" ma:index="11" nillable="true" ma:displayName="Actie van de gebruikersinterface van het geïntegreerd beleid voor naleving"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ecf596-f198-4f75-b867-3510d47b100a"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288fbd76-58dd-43bc-b690-5ba212292af2}" ma:internalName="TaxCatchAll" ma:showField="CatchAllData" ma:web="7eecf596-f198-4f75-b867-3510d47b10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0ae035-8662-4e8c-8f3c-021850a3b08f"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b1199fb8-377f-49a0-b042-f60c5f834b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eecf596-f198-4f75-b867-3510d47b100a" xsi:nil="true"/>
    <lcf76f155ced4ddcb4097134ff3c332f xmlns="d20ae035-8662-4e8c-8f3c-021850a3b08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35D05-1124-4BB4-B554-6D1312ECAA80}"/>
</file>

<file path=customXml/itemProps2.xml><?xml version="1.0" encoding="utf-8"?>
<ds:datastoreItem xmlns:ds="http://schemas.openxmlformats.org/officeDocument/2006/customXml" ds:itemID="{46E8E44F-247F-44FF-AA4D-62B04A8995FF}">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30A3FE9-E4AA-4D97-9DD4-27E90B453D3E}">
  <ds:schemaRefs>
    <ds:schemaRef ds:uri="http://schemas.microsoft.com/sharepoint/v3/contenttype/forms"/>
  </ds:schemaRefs>
</ds:datastoreItem>
</file>

<file path=customXml/itemProps4.xml><?xml version="1.0" encoding="utf-8"?>
<ds:datastoreItem xmlns:ds="http://schemas.openxmlformats.org/officeDocument/2006/customXml" ds:itemID="{22B9A47B-DDEB-4630-A9DF-05AAE5840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 Algemeen</Template>
  <TotalTime>3</TotalTime>
  <Pages>1</Pages>
  <Words>455</Words>
  <Characters>2507</Characters>
  <Application>Microsoft Office Word</Application>
  <DocSecurity>0</DocSecurity>
  <Lines>20</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FO werkgeversplein Regio Helmond</vt:lpstr>
      <vt:lpstr>FO werkgeversplein Regio Helmond</vt:lpstr>
    </vt:vector>
  </TitlesOfParts>
  <Company>HP</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 werkgeversplein Regio Helmond</dc:title>
  <dc:creator>Stef van der Vliet</dc:creator>
  <cp:lastModifiedBy>Henk Adam</cp:lastModifiedBy>
  <cp:revision>10</cp:revision>
  <cp:lastPrinted>2015-01-19T16:25:00Z</cp:lastPrinted>
  <dcterms:created xsi:type="dcterms:W3CDTF">2024-07-19T13:09:00Z</dcterms:created>
  <dcterms:modified xsi:type="dcterms:W3CDTF">2024-08-22T07:05:00Z</dcterms:modified>
  <cp:contentStatus>0.1 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-1204177789</vt:i4>
  </property>
  <property fmtid="{D5CDD505-2E9C-101B-9397-08002B2CF9AE}" pid="3" name="ContentTypeId">
    <vt:lpwstr>0x01010086F1044F3EBC5646881AFACBAE83FACA</vt:lpwstr>
  </property>
  <property fmtid="{D5CDD505-2E9C-101B-9397-08002B2CF9AE}" pid="4" name="ClassificationContentMarkingHeaderShapeIds">
    <vt:lpwstr>144efa5c,7865eb14,40c365a9</vt:lpwstr>
  </property>
  <property fmtid="{D5CDD505-2E9C-101B-9397-08002B2CF9AE}" pid="5" name="ClassificationContentMarkingHeaderFontProps">
    <vt:lpwstr>#999999,10,Calibri</vt:lpwstr>
  </property>
  <property fmtid="{D5CDD505-2E9C-101B-9397-08002B2CF9AE}" pid="6" name="ClassificationContentMarkingHeaderText">
    <vt:lpwstr>Intern</vt:lpwstr>
  </property>
  <property fmtid="{D5CDD505-2E9C-101B-9397-08002B2CF9AE}" pid="7" name="ClassificationContentMarkingFooterShapeIds">
    <vt:lpwstr>1373a246,29fce356,1e74439c</vt:lpwstr>
  </property>
  <property fmtid="{D5CDD505-2E9C-101B-9397-08002B2CF9AE}" pid="8" name="ClassificationContentMarkingFooterFontProps">
    <vt:lpwstr>#999999,10,Calibri</vt:lpwstr>
  </property>
  <property fmtid="{D5CDD505-2E9C-101B-9397-08002B2CF9AE}" pid="9" name="ClassificationContentMarkingFooterText">
    <vt:lpwstr>Intern</vt:lpwstr>
  </property>
  <property fmtid="{D5CDD505-2E9C-101B-9397-08002B2CF9AE}" pid="10" name="MSIP_Label_fecb8965-26fb-4a97-9513-50d88672d46c_Enabled">
    <vt:lpwstr>true</vt:lpwstr>
  </property>
  <property fmtid="{D5CDD505-2E9C-101B-9397-08002B2CF9AE}" pid="11" name="MSIP_Label_fecb8965-26fb-4a97-9513-50d88672d46c_SetDate">
    <vt:lpwstr>2024-07-19T13:09:13Z</vt:lpwstr>
  </property>
  <property fmtid="{D5CDD505-2E9C-101B-9397-08002B2CF9AE}" pid="12" name="MSIP_Label_fecb8965-26fb-4a97-9513-50d88672d46c_Method">
    <vt:lpwstr>Standard</vt:lpwstr>
  </property>
  <property fmtid="{D5CDD505-2E9C-101B-9397-08002B2CF9AE}" pid="13" name="MSIP_Label_fecb8965-26fb-4a97-9513-50d88672d46c_Name">
    <vt:lpwstr>fecb8965-26fb-4a97-9513-50d88672d46c</vt:lpwstr>
  </property>
  <property fmtid="{D5CDD505-2E9C-101B-9397-08002B2CF9AE}" pid="14" name="MSIP_Label_fecb8965-26fb-4a97-9513-50d88672d46c_SiteId">
    <vt:lpwstr>64458159-0d9a-4d84-966f-1a13c0ac7a34</vt:lpwstr>
  </property>
  <property fmtid="{D5CDD505-2E9C-101B-9397-08002B2CF9AE}" pid="15" name="MSIP_Label_fecb8965-26fb-4a97-9513-50d88672d46c_ActionId">
    <vt:lpwstr>20eaeb83-8f7d-43aa-b53c-15197f957f09</vt:lpwstr>
  </property>
  <property fmtid="{D5CDD505-2E9C-101B-9397-08002B2CF9AE}" pid="16" name="MSIP_Label_fecb8965-26fb-4a97-9513-50d88672d46c_ContentBits">
    <vt:lpwstr>3</vt:lpwstr>
  </property>
</Properties>
</file>