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C38EB7" w14:textId="612B3763" w:rsidR="004706F3" w:rsidRDefault="00ED24B8" w:rsidP="004706F3">
      <w:pPr>
        <w:rPr>
          <w:rFonts w:ascii="Arial" w:hAnsi="Arial" w:cs="Arial"/>
          <w:sz w:val="20"/>
        </w:rPr>
      </w:pPr>
      <w:r>
        <w:rPr>
          <w:rFonts w:ascii="Arial" w:hAnsi="Arial" w:cs="Arial"/>
          <w:sz w:val="20"/>
        </w:rPr>
        <w:tab/>
      </w:r>
    </w:p>
    <w:p w14:paraId="014706E2" w14:textId="77777777" w:rsidR="004706F3" w:rsidRPr="00743943" w:rsidRDefault="004706F3" w:rsidP="004706F3">
      <w:pPr>
        <w:rPr>
          <w:rFonts w:ascii="Arial" w:hAnsi="Arial" w:cs="Arial"/>
          <w:sz w:val="20"/>
        </w:rPr>
      </w:pPr>
    </w:p>
    <w:p w14:paraId="1CDFC99F" w14:textId="77777777" w:rsidR="004706F3" w:rsidRPr="00AB6F69" w:rsidRDefault="004706F3" w:rsidP="004706F3">
      <w:pPr>
        <w:jc w:val="center"/>
        <w:rPr>
          <w:rFonts w:ascii="Aptos" w:hAnsi="Aptos" w:cs="Arial"/>
          <w:b/>
          <w:bCs/>
          <w:color w:val="003082"/>
          <w:sz w:val="64"/>
          <w:szCs w:val="64"/>
        </w:rPr>
      </w:pPr>
      <w:r w:rsidRPr="00AB6F69">
        <w:rPr>
          <w:rFonts w:ascii="Aptos" w:hAnsi="Aptos" w:cs="Arial"/>
          <w:b/>
          <w:bCs/>
          <w:color w:val="003082"/>
          <w:sz w:val="64"/>
          <w:szCs w:val="64"/>
        </w:rPr>
        <w:t>Oefening</w:t>
      </w:r>
    </w:p>
    <w:p w14:paraId="68F4CC35" w14:textId="5895857A" w:rsidR="00AB6F69" w:rsidRDefault="00F34D90" w:rsidP="00AB6F69">
      <w:pPr>
        <w:pStyle w:val="opdrachttitel"/>
        <w:spacing w:before="360"/>
        <w:rPr>
          <w:rFonts w:ascii="Aptos" w:hAnsi="Aptos"/>
          <w:bCs/>
          <w:color w:val="003082"/>
          <w:sz w:val="64"/>
          <w:szCs w:val="64"/>
        </w:rPr>
      </w:pPr>
      <w:r w:rsidRPr="00AB6F69">
        <w:rPr>
          <w:rFonts w:ascii="Aptos" w:hAnsi="Aptos"/>
          <w:bCs/>
          <w:color w:val="003082"/>
          <w:sz w:val="64"/>
          <w:szCs w:val="64"/>
        </w:rPr>
        <w:t>Personal Brand</w:t>
      </w:r>
    </w:p>
    <w:p w14:paraId="05CE9E77" w14:textId="77777777" w:rsidR="00AB6F69" w:rsidRPr="00AB6F69" w:rsidRDefault="00AB6F69" w:rsidP="00AB6F69">
      <w:pPr>
        <w:pStyle w:val="opdrachttitel"/>
        <w:spacing w:before="360"/>
        <w:rPr>
          <w:rFonts w:ascii="Aptos" w:hAnsi="Aptos"/>
          <w:bCs/>
          <w:color w:val="003082"/>
          <w:sz w:val="24"/>
          <w:szCs w:val="24"/>
        </w:rPr>
      </w:pPr>
    </w:p>
    <w:p w14:paraId="3E39B4EE" w14:textId="495A4508" w:rsidR="004706F3" w:rsidRPr="00AB6F69" w:rsidRDefault="003C3576" w:rsidP="00F34D90">
      <w:pPr>
        <w:pStyle w:val="intro"/>
        <w:rPr>
          <w:rFonts w:ascii="Aptos" w:hAnsi="Aptos"/>
          <w:sz w:val="24"/>
          <w:szCs w:val="24"/>
        </w:rPr>
      </w:pPr>
      <w:r w:rsidRPr="00AB6F69">
        <w:rPr>
          <w:rFonts w:ascii="Aptos" w:hAnsi="Aptos" w:cs="Arial"/>
          <w:b/>
          <w:noProof/>
          <w:color w:val="546C1C" w:themeColor="accent5" w:themeShade="80"/>
          <w:sz w:val="24"/>
          <w:szCs w:val="24"/>
          <w:lang w:eastAsia="nl-NL"/>
        </w:rPr>
        <w:drawing>
          <wp:anchor distT="0" distB="0" distL="114300" distR="114300" simplePos="0" relativeHeight="251663360" behindDoc="0" locked="0" layoutInCell="1" allowOverlap="1" wp14:anchorId="2B3FCEE1" wp14:editId="1FE7063A">
            <wp:simplePos x="0" y="0"/>
            <wp:positionH relativeFrom="margin">
              <wp:align>center</wp:align>
            </wp:positionH>
            <wp:positionV relativeFrom="paragraph">
              <wp:posOffset>2695575</wp:posOffset>
            </wp:positionV>
            <wp:extent cx="2086175" cy="2393886"/>
            <wp:effectExtent l="0" t="0" r="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2086175" cy="2393886"/>
                    </a:xfrm>
                    <a:prstGeom prst="rect">
                      <a:avLst/>
                    </a:prstGeom>
                  </pic:spPr>
                </pic:pic>
              </a:graphicData>
            </a:graphic>
            <wp14:sizeRelH relativeFrom="margin">
              <wp14:pctWidth>0</wp14:pctWidth>
            </wp14:sizeRelH>
            <wp14:sizeRelV relativeFrom="margin">
              <wp14:pctHeight>0</wp14:pctHeight>
            </wp14:sizeRelV>
          </wp:anchor>
        </w:drawing>
      </w:r>
      <w:r w:rsidR="00F34D90" w:rsidRPr="00AB6F69">
        <w:rPr>
          <w:rFonts w:ascii="Aptos" w:hAnsi="Aptos"/>
          <w:sz w:val="24"/>
          <w:szCs w:val="24"/>
        </w:rPr>
        <w:t>Waarom zou een werkgever jou kiezen en niet iemand anders? Die vraag beantwoord je niet alleen met je cv, maar ook met je personal brand. Dit is de combinatie van je persoonlijkheid, overtuigingen, capaciteiten en talenten. Samen maken ze van jou één ‘merk’ dat overal duidelijk en herkenbaar vertelt wie je bent en wat je kunt. Of dat nu in je motivatie brief is, op je LinkedIn-</w:t>
      </w:r>
      <w:r w:rsidR="00AB6F69">
        <w:rPr>
          <w:rFonts w:ascii="Aptos" w:hAnsi="Aptos"/>
          <w:sz w:val="24"/>
          <w:szCs w:val="24"/>
        </w:rPr>
        <w:t>p</w:t>
      </w:r>
      <w:r w:rsidR="00F34D90" w:rsidRPr="00AB6F69">
        <w:rPr>
          <w:rFonts w:ascii="Aptos" w:hAnsi="Aptos"/>
          <w:sz w:val="24"/>
          <w:szCs w:val="24"/>
        </w:rPr>
        <w:t>rofiel of je eigen website.</w:t>
      </w:r>
      <w:r w:rsidR="004706F3" w:rsidRPr="00AB6F69">
        <w:rPr>
          <w:rFonts w:ascii="Aptos" w:hAnsi="Aptos"/>
          <w:sz w:val="24"/>
          <w:szCs w:val="24"/>
        </w:rPr>
        <w:br w:type="page"/>
      </w:r>
    </w:p>
    <w:p w14:paraId="46DED0D9" w14:textId="592B5E60" w:rsidR="008001D6" w:rsidRPr="00AB6F69" w:rsidRDefault="00AB6F69" w:rsidP="008001D6">
      <w:pPr>
        <w:pStyle w:val="Plattetekst"/>
        <w:rPr>
          <w:rStyle w:val="Intensievebenadrukking"/>
          <w:rFonts w:ascii="Aptos" w:hAnsi="Aptos"/>
          <w:sz w:val="36"/>
          <w:szCs w:val="36"/>
        </w:rPr>
      </w:pPr>
      <w:r w:rsidRPr="00AB6F69">
        <w:rPr>
          <w:rStyle w:val="Intensievebenadrukking"/>
          <w:rFonts w:ascii="Aptos" w:hAnsi="Aptos"/>
          <w:sz w:val="36"/>
          <w:szCs w:val="36"/>
        </w:rPr>
        <w:lastRenderedPageBreak/>
        <w:t>S</w:t>
      </w:r>
      <w:r w:rsidR="004706F3" w:rsidRPr="00AB6F69">
        <w:rPr>
          <w:rStyle w:val="Intensievebenadrukking"/>
          <w:rFonts w:ascii="Aptos" w:hAnsi="Aptos"/>
          <w:sz w:val="36"/>
          <w:szCs w:val="36"/>
        </w:rPr>
        <w:t>tart oefening</w:t>
      </w:r>
    </w:p>
    <w:p w14:paraId="6CFEEC1F" w14:textId="77777777" w:rsidR="004706F3" w:rsidRPr="00AB6F69" w:rsidRDefault="004706F3" w:rsidP="00E324E8">
      <w:pPr>
        <w:pStyle w:val="Plattetekst"/>
        <w:rPr>
          <w:rFonts w:ascii="Aptos" w:hAnsi="Aptos"/>
          <w:snapToGrid w:val="0"/>
          <w:sz w:val="24"/>
          <w:szCs w:val="24"/>
        </w:rPr>
      </w:pPr>
    </w:p>
    <w:p w14:paraId="03AB47F3" w14:textId="3C296239" w:rsidR="000660C9" w:rsidRDefault="005E0E82" w:rsidP="00DA3F7F">
      <w:pPr>
        <w:pStyle w:val="inleiding"/>
        <w:rPr>
          <w:rFonts w:ascii="Aptos" w:hAnsi="Aptos"/>
          <w:szCs w:val="24"/>
        </w:rPr>
      </w:pPr>
      <w:r>
        <w:rPr>
          <w:rFonts w:ascii="Aptos" w:hAnsi="Aptos"/>
          <w:szCs w:val="24"/>
        </w:rPr>
        <w:t>Met deze oefeningen ga je aan de slag met je merkidentiteit.</w:t>
      </w:r>
      <w:r w:rsidR="000660C9">
        <w:rPr>
          <w:rFonts w:ascii="Aptos" w:hAnsi="Aptos"/>
          <w:szCs w:val="24"/>
        </w:rPr>
        <w:t xml:space="preserve"> Als je al goed voor jezelf weet wie je bent en wat je drijft kan je meteen met deze oefening beginnen. Je kunt er ook voor kiezen om eerst wat andere oefeningen te maken om meer informatie over jezelf te verzamelen. Oefeningen die je op weg kunnen helpen zijn ‘Kernkwadranten’, ‘Jouw unieke aanbod’ en ‘Elevator pitch’. </w:t>
      </w:r>
    </w:p>
    <w:p w14:paraId="793F9E10" w14:textId="47563304" w:rsidR="00DA3F7F" w:rsidRPr="00AB6F69" w:rsidRDefault="00DA3F7F" w:rsidP="00DA3F7F">
      <w:pPr>
        <w:pStyle w:val="inleiding"/>
        <w:rPr>
          <w:rFonts w:ascii="Aptos" w:hAnsi="Aptos"/>
          <w:szCs w:val="24"/>
        </w:rPr>
      </w:pPr>
    </w:p>
    <w:p w14:paraId="43F8577F" w14:textId="77777777" w:rsidR="00DA3F7F" w:rsidRPr="00AB6F69" w:rsidRDefault="00DA3F7F" w:rsidP="00DA3F7F">
      <w:pPr>
        <w:pStyle w:val="inleiding"/>
        <w:rPr>
          <w:rFonts w:ascii="Aptos" w:hAnsi="Aptos"/>
        </w:rPr>
      </w:pPr>
    </w:p>
    <w:p w14:paraId="294171AA" w14:textId="77777777" w:rsidR="00DA3F7F" w:rsidRPr="00AB6F69" w:rsidRDefault="00DA3F7F" w:rsidP="00DA3F7F">
      <w:pPr>
        <w:pStyle w:val="Plattetekst"/>
        <w:rPr>
          <w:rFonts w:ascii="Aptos" w:hAnsi="Aptos"/>
          <w:sz w:val="24"/>
          <w:szCs w:val="24"/>
        </w:rPr>
      </w:pPr>
      <w:r w:rsidRPr="00AB6F69">
        <w:rPr>
          <w:rStyle w:val="Intensievebenadrukking"/>
          <w:rFonts w:ascii="Aptos" w:hAnsi="Aptos"/>
          <w:sz w:val="28"/>
          <w:szCs w:val="32"/>
        </w:rPr>
        <w:t>Stap 1</w:t>
      </w:r>
      <w:r w:rsidR="003839DE" w:rsidRPr="00AB6F69">
        <w:rPr>
          <w:rStyle w:val="Intensievebenadrukking"/>
          <w:rFonts w:ascii="Aptos" w:hAnsi="Aptos"/>
          <w:sz w:val="28"/>
          <w:szCs w:val="32"/>
        </w:rPr>
        <w:t>:</w:t>
      </w:r>
      <w:r w:rsidRPr="00AB6F69">
        <w:rPr>
          <w:rStyle w:val="Intensievebenadrukking"/>
          <w:rFonts w:ascii="Aptos" w:hAnsi="Aptos"/>
          <w:sz w:val="28"/>
          <w:szCs w:val="32"/>
        </w:rPr>
        <w:t xml:space="preserve"> Verzamel informatie over jezelf</w:t>
      </w:r>
    </w:p>
    <w:p w14:paraId="16931357" w14:textId="77777777" w:rsidR="000660C9" w:rsidRDefault="00DA3F7F" w:rsidP="000660C9">
      <w:pPr>
        <w:pStyle w:val="inleiding"/>
        <w:rPr>
          <w:rFonts w:ascii="Aptos" w:hAnsi="Aptos"/>
          <w:szCs w:val="24"/>
        </w:rPr>
      </w:pPr>
      <w:r w:rsidRPr="00AB6F69">
        <w:rPr>
          <w:rFonts w:ascii="Aptos" w:hAnsi="Aptos"/>
          <w:szCs w:val="24"/>
        </w:rPr>
        <w:t>Verzamel informatie over je functionele vaardigheden (kennis, opleiding, ervaring) en emotionele persoonskenmerken (drijfveren, persoonlijkheid, talenten).</w:t>
      </w:r>
    </w:p>
    <w:p w14:paraId="41012AEA" w14:textId="77777777" w:rsidR="000660C9" w:rsidRDefault="000660C9" w:rsidP="000660C9">
      <w:pPr>
        <w:pStyle w:val="inleiding"/>
        <w:rPr>
          <w:rFonts w:ascii="Aptos" w:hAnsi="Aptos"/>
          <w:szCs w:val="24"/>
        </w:rPr>
      </w:pPr>
    </w:p>
    <w:p w14:paraId="268A3CF4" w14:textId="58399178" w:rsidR="000660C9" w:rsidRPr="000660C9" w:rsidRDefault="000660C9" w:rsidP="000660C9">
      <w:pPr>
        <w:pStyle w:val="inleiding"/>
        <w:rPr>
          <w:rFonts w:ascii="Aptos" w:hAnsi="Aptos"/>
          <w:b/>
          <w:bCs/>
          <w:szCs w:val="24"/>
        </w:rPr>
      </w:pPr>
      <w:r w:rsidRPr="000660C9">
        <w:rPr>
          <w:rFonts w:ascii="Aptos" w:hAnsi="Aptos"/>
          <w:b/>
          <w:bCs/>
          <w:szCs w:val="24"/>
        </w:rPr>
        <w:t>Actie!</w:t>
      </w:r>
    </w:p>
    <w:p w14:paraId="1D836E03" w14:textId="0D897348" w:rsidR="000660C9" w:rsidRDefault="000660C9" w:rsidP="000660C9">
      <w:pPr>
        <w:pStyle w:val="inleiding"/>
        <w:rPr>
          <w:rFonts w:ascii="Aptos" w:hAnsi="Aptos"/>
          <w:szCs w:val="24"/>
        </w:rPr>
      </w:pPr>
      <w:r>
        <w:rPr>
          <w:rFonts w:ascii="Aptos" w:hAnsi="Aptos"/>
          <w:szCs w:val="24"/>
        </w:rPr>
        <w:t>Pak een leeg vel, teken een cirkel en beschrijf jezelf daarin in maximaal 5 woorden. Maak daaromheen nog een cirkel en benoem je functionele vaardigheden</w:t>
      </w:r>
      <w:r w:rsidR="00454268">
        <w:rPr>
          <w:rFonts w:ascii="Aptos" w:hAnsi="Aptos"/>
          <w:szCs w:val="24"/>
        </w:rPr>
        <w:t xml:space="preserve">*, emotionele persoonskenmerken** </w:t>
      </w:r>
      <w:r>
        <w:rPr>
          <w:rFonts w:ascii="Aptos" w:hAnsi="Aptos"/>
          <w:szCs w:val="24"/>
        </w:rPr>
        <w:t>en expressieve eigenschappen</w:t>
      </w:r>
      <w:r w:rsidR="00454268">
        <w:rPr>
          <w:rFonts w:ascii="Aptos" w:hAnsi="Aptos"/>
          <w:szCs w:val="24"/>
        </w:rPr>
        <w:t>***</w:t>
      </w:r>
      <w:r>
        <w:rPr>
          <w:rFonts w:ascii="Aptos" w:hAnsi="Aptos"/>
          <w:szCs w:val="24"/>
        </w:rPr>
        <w:t>.</w:t>
      </w:r>
      <w:r w:rsidR="00454268">
        <w:rPr>
          <w:rFonts w:ascii="Aptos" w:hAnsi="Aptos"/>
          <w:szCs w:val="24"/>
        </w:rPr>
        <w:t xml:space="preserve"> </w:t>
      </w:r>
      <w:r>
        <w:rPr>
          <w:rFonts w:ascii="Aptos" w:hAnsi="Aptos"/>
          <w:szCs w:val="24"/>
        </w:rPr>
        <w:t xml:space="preserve">Teken daaromheen nog een cirkel en beschrijf op welke manieren je jezelf presenteert. </w:t>
      </w:r>
    </w:p>
    <w:p w14:paraId="3D9CC6F5" w14:textId="77777777" w:rsidR="00454268" w:rsidRDefault="00454268" w:rsidP="000660C9">
      <w:pPr>
        <w:pStyle w:val="inleiding"/>
        <w:rPr>
          <w:rFonts w:ascii="Aptos" w:hAnsi="Aptos"/>
          <w:szCs w:val="24"/>
        </w:rPr>
      </w:pPr>
    </w:p>
    <w:p w14:paraId="7B368232" w14:textId="0869815E" w:rsidR="00454268" w:rsidRPr="00454268" w:rsidRDefault="00454268" w:rsidP="000660C9">
      <w:pPr>
        <w:pStyle w:val="inleiding"/>
        <w:rPr>
          <w:rFonts w:ascii="Aptos" w:hAnsi="Aptos"/>
          <w:i/>
          <w:iCs/>
          <w:sz w:val="22"/>
        </w:rPr>
      </w:pPr>
      <w:r w:rsidRPr="00454268">
        <w:rPr>
          <w:rFonts w:ascii="Aptos" w:hAnsi="Aptos"/>
          <w:i/>
          <w:iCs/>
          <w:sz w:val="22"/>
        </w:rPr>
        <w:t>* Dit zijn praktische vaardigheden waarmee je bepaalde taken kunt uitvoeren, bijvoorbeeld: goed met Excel, spreek je meerdere talen, ben je goed met cijfers of kan je goed schrijven?</w:t>
      </w:r>
    </w:p>
    <w:p w14:paraId="2F529BF6" w14:textId="19784321" w:rsidR="00454268" w:rsidRPr="00454268" w:rsidRDefault="00454268" w:rsidP="000660C9">
      <w:pPr>
        <w:pStyle w:val="inleiding"/>
        <w:rPr>
          <w:rFonts w:ascii="Aptos" w:hAnsi="Aptos"/>
          <w:i/>
          <w:iCs/>
          <w:sz w:val="22"/>
        </w:rPr>
      </w:pPr>
      <w:r w:rsidRPr="00454268">
        <w:rPr>
          <w:rFonts w:ascii="Aptos" w:hAnsi="Aptos"/>
          <w:i/>
          <w:iCs/>
          <w:sz w:val="22"/>
        </w:rPr>
        <w:t>**Bijvoorbeeld: Ben je empathisch, optimistisch, geduldig, stressbestendig, etc.)</w:t>
      </w:r>
    </w:p>
    <w:p w14:paraId="5898087B" w14:textId="50A29636" w:rsidR="00454268" w:rsidRPr="00454268" w:rsidRDefault="00454268" w:rsidP="000660C9">
      <w:pPr>
        <w:pStyle w:val="inleiding"/>
        <w:rPr>
          <w:rFonts w:ascii="Aptos" w:hAnsi="Aptos"/>
          <w:i/>
          <w:iCs/>
          <w:sz w:val="22"/>
        </w:rPr>
      </w:pPr>
      <w:r w:rsidRPr="00454268">
        <w:rPr>
          <w:rFonts w:ascii="Aptos" w:hAnsi="Aptos"/>
          <w:i/>
          <w:iCs/>
          <w:sz w:val="22"/>
        </w:rPr>
        <w:t>***Hoe kan je jezelf het beste uitdrukken? Ben je bijvoorbeeld iemand die verhalend vertelt, verbaal sterk is of juist creativiteit gebruikt om iets over te brengen.</w:t>
      </w:r>
    </w:p>
    <w:p w14:paraId="75680555" w14:textId="77777777" w:rsidR="00DA3F7F" w:rsidRPr="00AB6F69" w:rsidRDefault="00DA3F7F" w:rsidP="00DA3F7F">
      <w:pPr>
        <w:pStyle w:val="Plattetekst"/>
        <w:rPr>
          <w:rFonts w:ascii="Aptos" w:hAnsi="Aptos"/>
        </w:rPr>
      </w:pPr>
    </w:p>
    <w:p w14:paraId="32A19487" w14:textId="77777777" w:rsidR="00DA3F7F" w:rsidRPr="00AB6F69" w:rsidRDefault="00DA3F7F" w:rsidP="00DA3F7F">
      <w:pPr>
        <w:pStyle w:val="Plattetekst"/>
        <w:rPr>
          <w:rFonts w:ascii="Aptos" w:hAnsi="Aptos"/>
          <w:sz w:val="24"/>
          <w:szCs w:val="24"/>
        </w:rPr>
      </w:pPr>
      <w:r w:rsidRPr="00AB6F69">
        <w:rPr>
          <w:rStyle w:val="Intensievebenadrukking"/>
          <w:rFonts w:ascii="Aptos" w:hAnsi="Aptos"/>
          <w:sz w:val="28"/>
          <w:szCs w:val="32"/>
        </w:rPr>
        <w:t>Stap 2</w:t>
      </w:r>
      <w:r w:rsidR="003839DE" w:rsidRPr="00AB6F69">
        <w:rPr>
          <w:rStyle w:val="Intensievebenadrukking"/>
          <w:rFonts w:ascii="Aptos" w:hAnsi="Aptos"/>
          <w:sz w:val="28"/>
          <w:szCs w:val="32"/>
        </w:rPr>
        <w:t>:</w:t>
      </w:r>
      <w:r w:rsidRPr="00AB6F69">
        <w:rPr>
          <w:rStyle w:val="Intensievebenadrukking"/>
          <w:rFonts w:ascii="Aptos" w:hAnsi="Aptos"/>
          <w:sz w:val="28"/>
          <w:szCs w:val="32"/>
        </w:rPr>
        <w:t xml:space="preserve"> Je expressieve zelf</w:t>
      </w:r>
    </w:p>
    <w:p w14:paraId="7BCBC240" w14:textId="77777777" w:rsidR="00DA3F7F" w:rsidRPr="00AB6F69" w:rsidRDefault="00DA3F7F" w:rsidP="00DA3F7F">
      <w:pPr>
        <w:pStyle w:val="Plattetekst"/>
        <w:rPr>
          <w:rFonts w:ascii="Aptos" w:hAnsi="Aptos"/>
          <w:sz w:val="24"/>
          <w:szCs w:val="24"/>
        </w:rPr>
      </w:pPr>
      <w:r w:rsidRPr="00AB6F69">
        <w:rPr>
          <w:rFonts w:ascii="Aptos" w:hAnsi="Aptos"/>
          <w:sz w:val="24"/>
          <w:szCs w:val="24"/>
        </w:rPr>
        <w:t xml:space="preserve">Iedereen heeft een eigen stijl en uitstraling, bewust of onbewust. In een zakelijke omgeving wil je in de hand hebben hoe je overkomt. Maak met een moodboard inzichtelijk welk beeld je van jezelf wilt neerzetten. </w:t>
      </w:r>
    </w:p>
    <w:p w14:paraId="52E80ED4" w14:textId="77777777" w:rsidR="00DA3F7F" w:rsidRPr="00AB6F69" w:rsidRDefault="00DA3F7F" w:rsidP="00DA3F7F">
      <w:pPr>
        <w:pStyle w:val="Plattetekst"/>
        <w:rPr>
          <w:rFonts w:ascii="Aptos" w:hAnsi="Aptos"/>
          <w:sz w:val="24"/>
          <w:szCs w:val="24"/>
        </w:rPr>
      </w:pPr>
    </w:p>
    <w:p w14:paraId="2B8DC557" w14:textId="77777777" w:rsidR="00DA3F7F" w:rsidRPr="00AB6F69" w:rsidRDefault="00DA3F7F" w:rsidP="00DA3F7F">
      <w:pPr>
        <w:pStyle w:val="Plattetekst"/>
        <w:rPr>
          <w:rFonts w:ascii="Aptos" w:hAnsi="Aptos"/>
          <w:b/>
          <w:sz w:val="24"/>
          <w:szCs w:val="24"/>
        </w:rPr>
      </w:pPr>
      <w:r w:rsidRPr="00AB6F69">
        <w:rPr>
          <w:rFonts w:ascii="Aptos" w:hAnsi="Aptos"/>
          <w:b/>
          <w:sz w:val="24"/>
          <w:szCs w:val="24"/>
        </w:rPr>
        <w:t>Actie</w:t>
      </w:r>
      <w:r w:rsidR="003839DE" w:rsidRPr="00AB6F69">
        <w:rPr>
          <w:rFonts w:ascii="Aptos" w:hAnsi="Aptos"/>
          <w:b/>
          <w:sz w:val="24"/>
          <w:szCs w:val="24"/>
        </w:rPr>
        <w:t>!</w:t>
      </w:r>
    </w:p>
    <w:p w14:paraId="78D86AC7" w14:textId="77777777" w:rsidR="00DA3F7F" w:rsidRPr="00AB6F69" w:rsidRDefault="00DA3F7F" w:rsidP="00DA3F7F">
      <w:pPr>
        <w:pStyle w:val="Plattetekst"/>
        <w:rPr>
          <w:rFonts w:ascii="Aptos" w:hAnsi="Aptos"/>
          <w:sz w:val="24"/>
          <w:szCs w:val="24"/>
        </w:rPr>
      </w:pPr>
      <w:r w:rsidRPr="00AB6F69">
        <w:rPr>
          <w:rFonts w:ascii="Aptos" w:hAnsi="Aptos"/>
          <w:sz w:val="24"/>
          <w:szCs w:val="24"/>
        </w:rPr>
        <w:t>Verzamel afbeeldingen en illustraties die jou kenmerken en aanspreken uit een grote stapel tijdschriften. Vermijd tekst zoveel mogelijk. Combineer de beelden op een groot vel papier (A3 formaat of groter) in een compositie die jou aanspreekt en beoordeel het resultaat. Wat zegt dit over jou? Wat komt naar voren als belangrijk? Kijk daarbij niet alleen naar inhoud, maar ook naar vorm: het totaalbeeld.</w:t>
      </w:r>
    </w:p>
    <w:p w14:paraId="21853BC5" w14:textId="77777777" w:rsidR="00DA3F7F" w:rsidRPr="00AB6F69" w:rsidRDefault="00DA3F7F" w:rsidP="00DA3F7F">
      <w:pPr>
        <w:pStyle w:val="Plattetekst"/>
        <w:rPr>
          <w:rFonts w:ascii="Aptos" w:hAnsi="Aptos"/>
          <w:sz w:val="24"/>
          <w:szCs w:val="24"/>
        </w:rPr>
      </w:pPr>
    </w:p>
    <w:p w14:paraId="0F52C890" w14:textId="77777777" w:rsidR="00DA3F7F" w:rsidRPr="00AB6F69" w:rsidRDefault="00DA3F7F" w:rsidP="00DA3F7F">
      <w:pPr>
        <w:pStyle w:val="Plattetekst"/>
        <w:rPr>
          <w:rFonts w:ascii="Aptos" w:hAnsi="Aptos"/>
          <w:sz w:val="24"/>
          <w:szCs w:val="24"/>
        </w:rPr>
      </w:pPr>
      <w:r w:rsidRPr="00AB6F69">
        <w:rPr>
          <w:rFonts w:ascii="Aptos" w:hAnsi="Aptos"/>
          <w:b/>
          <w:sz w:val="24"/>
          <w:szCs w:val="24"/>
        </w:rPr>
        <w:t>Tip</w:t>
      </w:r>
      <w:r w:rsidRPr="00AB6F69">
        <w:rPr>
          <w:rFonts w:ascii="Aptos" w:hAnsi="Aptos"/>
          <w:sz w:val="24"/>
          <w:szCs w:val="24"/>
        </w:rPr>
        <w:t xml:space="preserve"> Neem een foto van je moodboard om later nog eens terug te kunnen komen bij de oefening.</w:t>
      </w:r>
    </w:p>
    <w:p w14:paraId="75E5078A" w14:textId="77777777" w:rsidR="00DA3F7F" w:rsidRPr="00AB6F69" w:rsidRDefault="00DA3F7F" w:rsidP="00DA3F7F">
      <w:pPr>
        <w:pStyle w:val="Plattetekst"/>
        <w:rPr>
          <w:rFonts w:ascii="Aptos" w:hAnsi="Aptos"/>
          <w:sz w:val="24"/>
          <w:szCs w:val="24"/>
        </w:rPr>
      </w:pPr>
    </w:p>
    <w:p w14:paraId="6E5F210E" w14:textId="77777777" w:rsidR="00DA3F7F" w:rsidRPr="00AB6F69" w:rsidRDefault="00DA3F7F" w:rsidP="00DA3F7F">
      <w:pPr>
        <w:pStyle w:val="Plattetekst"/>
        <w:rPr>
          <w:rFonts w:ascii="Aptos" w:hAnsi="Aptos"/>
          <w:sz w:val="24"/>
          <w:szCs w:val="24"/>
        </w:rPr>
      </w:pPr>
      <w:r w:rsidRPr="00AB6F69">
        <w:rPr>
          <w:rFonts w:ascii="Aptos" w:hAnsi="Aptos"/>
          <w:sz w:val="24"/>
          <w:szCs w:val="24"/>
        </w:rPr>
        <w:t xml:space="preserve">Bepaal en beschrijf aan de hand van het moodboard de kern van wie je bent. Welke (3-5) woorden beschrijven jou het beste? De kern van je merkidentiteit komt voort uit de elementen van de eerste stap in deze oefening. </w:t>
      </w:r>
    </w:p>
    <w:p w14:paraId="528413E4" w14:textId="77777777" w:rsidR="00DA3F7F" w:rsidRPr="00AB6F69" w:rsidRDefault="00DA3F7F" w:rsidP="00DA3F7F">
      <w:pPr>
        <w:pStyle w:val="Plattetekst"/>
        <w:rPr>
          <w:rFonts w:ascii="Aptos" w:hAnsi="Aptos"/>
          <w:sz w:val="24"/>
          <w:szCs w:val="24"/>
        </w:rPr>
      </w:pPr>
    </w:p>
    <w:p w14:paraId="2FFBEAC5" w14:textId="77777777" w:rsidR="00DA3F7F" w:rsidRPr="00AB6F69" w:rsidRDefault="00DA3F7F" w:rsidP="00DA3F7F">
      <w:pPr>
        <w:pStyle w:val="Plattetekst"/>
        <w:rPr>
          <w:rFonts w:ascii="Aptos" w:hAnsi="Aptos"/>
          <w:sz w:val="24"/>
          <w:szCs w:val="24"/>
        </w:rPr>
      </w:pPr>
      <w:r w:rsidRPr="00AB6F69">
        <w:rPr>
          <w:rFonts w:ascii="Aptos" w:hAnsi="Aptos"/>
          <w:sz w:val="24"/>
          <w:szCs w:val="24"/>
        </w:rPr>
        <w:lastRenderedPageBreak/>
        <w:t>Heb je moeite om tot de essentie te komen? Roep hulp in bij anderen en vraag hen om de persoon te typeren die uit het moodboard naar voren komt. Gebruik de feedback voor je merkbeschrijving.</w:t>
      </w:r>
    </w:p>
    <w:p w14:paraId="6E6A5258" w14:textId="77777777" w:rsidR="00DA3F7F" w:rsidRPr="00AB6F69" w:rsidRDefault="00DA3F7F" w:rsidP="00DA3F7F">
      <w:pPr>
        <w:pStyle w:val="Plattetekst"/>
        <w:rPr>
          <w:rFonts w:ascii="Aptos" w:hAnsi="Aptos"/>
        </w:rPr>
      </w:pPr>
    </w:p>
    <w:p w14:paraId="7FE5DE72" w14:textId="77777777" w:rsidR="00DA3F7F" w:rsidRPr="00AB6F69" w:rsidRDefault="00DA3F7F" w:rsidP="00DA3F7F">
      <w:pPr>
        <w:pStyle w:val="Plattetekst"/>
        <w:rPr>
          <w:rFonts w:ascii="Aptos" w:hAnsi="Aptos"/>
        </w:rPr>
      </w:pPr>
    </w:p>
    <w:p w14:paraId="3093AB95" w14:textId="77777777" w:rsidR="00DA3F7F" w:rsidRPr="00AB6F69" w:rsidRDefault="00DA3F7F" w:rsidP="00DA3F7F">
      <w:pPr>
        <w:pStyle w:val="Plattetekst"/>
        <w:rPr>
          <w:rFonts w:ascii="Aptos" w:hAnsi="Aptos"/>
          <w:sz w:val="24"/>
          <w:szCs w:val="24"/>
        </w:rPr>
      </w:pPr>
      <w:r w:rsidRPr="00AB6F69">
        <w:rPr>
          <w:rStyle w:val="Intensievebenadrukking"/>
          <w:rFonts w:ascii="Aptos" w:hAnsi="Aptos"/>
          <w:sz w:val="28"/>
          <w:szCs w:val="32"/>
        </w:rPr>
        <w:t>Stap 3</w:t>
      </w:r>
      <w:r w:rsidR="003839DE" w:rsidRPr="00AB6F69">
        <w:rPr>
          <w:rStyle w:val="Intensievebenadrukking"/>
          <w:rFonts w:ascii="Aptos" w:hAnsi="Aptos"/>
          <w:sz w:val="28"/>
          <w:szCs w:val="32"/>
        </w:rPr>
        <w:t>:</w:t>
      </w:r>
      <w:r w:rsidRPr="00AB6F69">
        <w:rPr>
          <w:rStyle w:val="Intensievebenadrukking"/>
          <w:rFonts w:ascii="Aptos" w:hAnsi="Aptos"/>
          <w:sz w:val="28"/>
          <w:szCs w:val="32"/>
        </w:rPr>
        <w:t xml:space="preserve"> Externe presentatie</w:t>
      </w:r>
    </w:p>
    <w:p w14:paraId="2C2A49D3" w14:textId="77777777" w:rsidR="00DA3F7F" w:rsidRPr="00AB6F69" w:rsidRDefault="00DA3F7F" w:rsidP="00DA3F7F">
      <w:pPr>
        <w:pStyle w:val="Plattetekst"/>
        <w:rPr>
          <w:rFonts w:ascii="Aptos" w:hAnsi="Aptos"/>
          <w:sz w:val="24"/>
          <w:szCs w:val="24"/>
        </w:rPr>
      </w:pPr>
      <w:r w:rsidRPr="00AB6F69">
        <w:rPr>
          <w:rFonts w:ascii="Aptos" w:hAnsi="Aptos"/>
          <w:sz w:val="24"/>
          <w:szCs w:val="24"/>
        </w:rPr>
        <w:t>In de laatste stap breng je je boodschap naar buiten, gecombineerd met je merkidentiteit. Je geeft de communicatie over jezelf op drie verschillende niveaus vorm: de inhoud, de vorm en het middel. Werk bij iedere vorm van communicatie vanuit je merkidentiteit en je ambitie. Zo houd je vast aan je boodschap en versterk je wat je wilt zeggen.</w:t>
      </w:r>
    </w:p>
    <w:p w14:paraId="6D5EDD32" w14:textId="77777777" w:rsidR="00DA3F7F" w:rsidRPr="00AB6F69" w:rsidRDefault="00DA3F7F" w:rsidP="00DA3F7F">
      <w:pPr>
        <w:pStyle w:val="Plattetekst"/>
        <w:rPr>
          <w:rFonts w:ascii="Aptos" w:hAnsi="Aptos"/>
          <w:sz w:val="24"/>
          <w:szCs w:val="24"/>
        </w:rPr>
      </w:pPr>
    </w:p>
    <w:p w14:paraId="6B58B42F" w14:textId="77777777" w:rsidR="00DA3F7F" w:rsidRPr="00AB6F69" w:rsidRDefault="00DA3F7F" w:rsidP="00DA3F7F">
      <w:pPr>
        <w:pStyle w:val="Plattetekst"/>
        <w:rPr>
          <w:rFonts w:ascii="Aptos" w:hAnsi="Aptos"/>
          <w:b/>
          <w:sz w:val="24"/>
          <w:szCs w:val="24"/>
        </w:rPr>
      </w:pPr>
      <w:r w:rsidRPr="00AB6F69">
        <w:rPr>
          <w:rFonts w:ascii="Aptos" w:hAnsi="Aptos"/>
          <w:b/>
          <w:sz w:val="24"/>
          <w:szCs w:val="24"/>
        </w:rPr>
        <w:t>Actie</w:t>
      </w:r>
      <w:r w:rsidR="003839DE" w:rsidRPr="00AB6F69">
        <w:rPr>
          <w:rFonts w:ascii="Aptos" w:hAnsi="Aptos"/>
          <w:b/>
          <w:sz w:val="24"/>
          <w:szCs w:val="24"/>
        </w:rPr>
        <w:t>!</w:t>
      </w:r>
    </w:p>
    <w:p w14:paraId="45055401" w14:textId="36ED0B8E" w:rsidR="00DA3F7F" w:rsidRPr="00AB6F69" w:rsidRDefault="00DA3F7F" w:rsidP="00DA3F7F">
      <w:pPr>
        <w:pStyle w:val="Plattetekst"/>
        <w:rPr>
          <w:rFonts w:ascii="Aptos" w:hAnsi="Aptos"/>
          <w:sz w:val="24"/>
          <w:szCs w:val="24"/>
        </w:rPr>
      </w:pPr>
      <w:r w:rsidRPr="00AB6F69">
        <w:rPr>
          <w:rFonts w:ascii="Aptos" w:hAnsi="Aptos"/>
          <w:sz w:val="24"/>
          <w:szCs w:val="24"/>
        </w:rPr>
        <w:t xml:space="preserve">Maak een overzicht van de uitingsvormen (cv, resumé, sociale netwerken) die je wilt gebruiken. Schrijf ideeën op voor de invulling van vorm en boodschap. </w:t>
      </w:r>
    </w:p>
    <w:p w14:paraId="7874779C" w14:textId="77777777" w:rsidR="00DA3F7F" w:rsidRPr="00AB6F69" w:rsidRDefault="00DA3F7F" w:rsidP="00DA3F7F">
      <w:pPr>
        <w:pStyle w:val="Plattetekst"/>
        <w:rPr>
          <w:rFonts w:ascii="Aptos" w:hAnsi="Aptos"/>
          <w:sz w:val="24"/>
          <w:szCs w:val="24"/>
        </w:rPr>
      </w:pPr>
    </w:p>
    <w:p w14:paraId="271DA64B" w14:textId="77777777" w:rsidR="00DA3F7F" w:rsidRDefault="00DA3F7F" w:rsidP="00DA3F7F">
      <w:pPr>
        <w:pStyle w:val="Plattetekst"/>
        <w:rPr>
          <w:rFonts w:ascii="Aptos" w:hAnsi="Aptos"/>
          <w:sz w:val="24"/>
          <w:szCs w:val="24"/>
        </w:rPr>
      </w:pPr>
      <w:proofErr w:type="spellStart"/>
      <w:r w:rsidRPr="00AB6F69">
        <w:rPr>
          <w:rFonts w:ascii="Aptos" w:hAnsi="Aptos"/>
          <w:b/>
          <w:sz w:val="24"/>
          <w:szCs w:val="24"/>
        </w:rPr>
        <w:t>Leestip</w:t>
      </w:r>
      <w:proofErr w:type="spellEnd"/>
      <w:r w:rsidRPr="00AB6F69">
        <w:rPr>
          <w:rFonts w:ascii="Aptos" w:hAnsi="Aptos"/>
          <w:b/>
          <w:sz w:val="24"/>
          <w:szCs w:val="24"/>
        </w:rPr>
        <w:t>:</w:t>
      </w:r>
      <w:r w:rsidRPr="00AB6F69">
        <w:rPr>
          <w:rFonts w:ascii="Aptos" w:hAnsi="Aptos"/>
          <w:sz w:val="24"/>
          <w:szCs w:val="24"/>
        </w:rPr>
        <w:t xml:space="preserve"> Deze oefening is onder meer gebaseerd op het boek 'Het merk IK' van Huub van Zwieten en Mark van de Grift. </w:t>
      </w:r>
    </w:p>
    <w:p w14:paraId="20B8FAC8" w14:textId="77777777" w:rsidR="00A0080B" w:rsidRPr="00A0080B" w:rsidRDefault="00A0080B" w:rsidP="00DA3F7F">
      <w:pPr>
        <w:pStyle w:val="Plattetekst"/>
        <w:rPr>
          <w:rFonts w:ascii="Aptos" w:hAnsi="Aptos"/>
        </w:rPr>
      </w:pPr>
    </w:p>
    <w:p w14:paraId="3191A60C" w14:textId="34858893" w:rsidR="00A0080B" w:rsidRPr="00A0080B" w:rsidRDefault="00A0080B" w:rsidP="00A0080B">
      <w:pPr>
        <w:pStyle w:val="Plattetekst"/>
        <w:rPr>
          <w:rFonts w:ascii="Aptos" w:hAnsi="Aptos"/>
          <w:b/>
          <w:bCs/>
        </w:rPr>
      </w:pPr>
      <w:r w:rsidRPr="00A0080B">
        <w:rPr>
          <w:rFonts w:ascii="Aptos" w:hAnsi="Aptos"/>
          <w:b/>
          <w:bCs/>
        </w:rPr>
        <w:t>D</w:t>
      </w:r>
      <w:r w:rsidRPr="00A0080B">
        <w:rPr>
          <w:rFonts w:ascii="Aptos" w:hAnsi="Aptos"/>
          <w:b/>
          <w:bCs/>
        </w:rPr>
        <w:t xml:space="preserve">it boek </w:t>
      </w:r>
      <w:r w:rsidRPr="00A0080B">
        <w:rPr>
          <w:rFonts w:ascii="Aptos" w:hAnsi="Aptos"/>
          <w:b/>
          <w:bCs/>
        </w:rPr>
        <w:t xml:space="preserve">is </w:t>
      </w:r>
      <w:r w:rsidRPr="00A0080B">
        <w:rPr>
          <w:rFonts w:ascii="Aptos" w:hAnsi="Aptos"/>
          <w:b/>
          <w:bCs/>
        </w:rPr>
        <w:t xml:space="preserve">ook te lenen bij de Z!N mini-bieb. </w:t>
      </w:r>
      <w:r w:rsidRPr="00A0080B">
        <w:rPr>
          <w:rFonts w:ascii="Aptos" w:hAnsi="Aptos"/>
          <w:b/>
          <w:bCs/>
        </w:rPr>
        <w:t xml:space="preserve">Wil je hier gebruik van maken? </w:t>
      </w:r>
      <w:r w:rsidRPr="00A0080B">
        <w:rPr>
          <w:rFonts w:ascii="Aptos" w:hAnsi="Aptos"/>
          <w:b/>
          <w:bCs/>
        </w:rPr>
        <w:t xml:space="preserve">Stuur dan een mail aan </w:t>
      </w:r>
      <w:hyperlink r:id="rId12" w:history="1">
        <w:r w:rsidRPr="00A0080B">
          <w:rPr>
            <w:rStyle w:val="Hyperlink"/>
            <w:rFonts w:ascii="Aptos" w:hAnsi="Aptos"/>
            <w:b/>
            <w:bCs/>
          </w:rPr>
          <w:t>zin@ns.nl</w:t>
        </w:r>
      </w:hyperlink>
    </w:p>
    <w:p w14:paraId="16DD308B" w14:textId="77777777" w:rsidR="00A0080B" w:rsidRPr="00AB6F69" w:rsidRDefault="00A0080B" w:rsidP="00DA3F7F">
      <w:pPr>
        <w:pStyle w:val="Plattetekst"/>
        <w:rPr>
          <w:rFonts w:ascii="Aptos" w:hAnsi="Aptos"/>
          <w:sz w:val="24"/>
          <w:szCs w:val="24"/>
        </w:rPr>
      </w:pPr>
    </w:p>
    <w:sectPr w:rsidR="00A0080B" w:rsidRPr="00AB6F69" w:rsidSect="00AB6F69">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8FC35D" w14:textId="77777777" w:rsidR="00C319A3" w:rsidRDefault="00C319A3" w:rsidP="003A1039">
      <w:r>
        <w:separator/>
      </w:r>
    </w:p>
    <w:p w14:paraId="0346722C" w14:textId="77777777" w:rsidR="00C319A3" w:rsidRDefault="00C319A3"/>
  </w:endnote>
  <w:endnote w:type="continuationSeparator" w:id="0">
    <w:p w14:paraId="71B661C9" w14:textId="77777777" w:rsidR="00C319A3" w:rsidRDefault="00C319A3" w:rsidP="003A1039">
      <w:r>
        <w:continuationSeparator/>
      </w:r>
    </w:p>
    <w:p w14:paraId="7CD24631" w14:textId="77777777" w:rsidR="00C319A3" w:rsidRDefault="00C319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FA4CE" w14:textId="59C9DC91" w:rsidR="00BD426B" w:rsidRDefault="00BD426B">
    <w:pPr>
      <w:pStyle w:val="Voettekst"/>
    </w:pPr>
    <w:r>
      <w:rPr>
        <w:noProof/>
      </w:rPr>
      <mc:AlternateContent>
        <mc:Choice Requires="wps">
          <w:drawing>
            <wp:anchor distT="0" distB="0" distL="0" distR="0" simplePos="0" relativeHeight="251669504" behindDoc="0" locked="0" layoutInCell="1" allowOverlap="1" wp14:anchorId="301F884F" wp14:editId="0196F824">
              <wp:simplePos x="635" y="635"/>
              <wp:positionH relativeFrom="page">
                <wp:align>left</wp:align>
              </wp:positionH>
              <wp:positionV relativeFrom="page">
                <wp:align>bottom</wp:align>
              </wp:positionV>
              <wp:extent cx="569595" cy="368300"/>
              <wp:effectExtent l="0" t="0" r="1905" b="0"/>
              <wp:wrapNone/>
              <wp:docPr id="1734225320"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56FE7344" w14:textId="7A98D4D6" w:rsidR="00BD426B" w:rsidRPr="00BD426B" w:rsidRDefault="00BD426B" w:rsidP="00BD426B">
                          <w:pPr>
                            <w:rPr>
                              <w:rFonts w:eastAsia="Calibri" w:cs="Calibri"/>
                              <w:noProof/>
                              <w:color w:val="999999"/>
                              <w:sz w:val="20"/>
                              <w:szCs w:val="20"/>
                            </w:rPr>
                          </w:pPr>
                          <w:r w:rsidRPr="00BD426B">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1F884F" id="_x0000_t202" coordsize="21600,21600" o:spt="202" path="m,l,21600r21600,l21600,xe">
              <v:stroke joinstyle="miter"/>
              <v:path gradientshapeok="t" o:connecttype="rect"/>
            </v:shapetype>
            <v:shape id="Tekstvak 5" o:spid="_x0000_s1027"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" filled="f" stroked="f">
              <v:textbox style="mso-fit-shape-to-text:t" inset="20pt,0,0,15pt">
                <w:txbxContent>
                  <w:p w14:paraId="56FE7344" w14:textId="7A98D4D6" w:rsidR="00BD426B" w:rsidRPr="00BD426B" w:rsidRDefault="00BD426B" w:rsidP="00BD426B">
                    <w:pPr>
                      <w:rPr>
                        <w:rFonts w:eastAsia="Calibri" w:cs="Calibri"/>
                        <w:noProof/>
                        <w:color w:val="999999"/>
                        <w:sz w:val="20"/>
                        <w:szCs w:val="20"/>
                      </w:rPr>
                    </w:pPr>
                    <w:r w:rsidRPr="00BD426B">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09238" w14:textId="0CD88413" w:rsidR="00BD426B" w:rsidRDefault="00BD426B" w:rsidP="00C71B94">
    <w:pPr>
      <w:pStyle w:val="Voettekst"/>
    </w:pPr>
  </w:p>
  <w:sdt>
    <w:sdtPr>
      <w:id w:val="9268004"/>
      <w:docPartObj>
        <w:docPartGallery w:val="Page Numbers (Bottom of Page)"/>
        <w:docPartUnique/>
      </w:docPartObj>
    </w:sdtPr>
    <w:sdtEndPr>
      <w:rPr>
        <w:color w:val="003082"/>
        <w:lang w:val="nl-NL"/>
      </w:rPr>
    </w:sdtEndPr>
    <w:sdtContent>
      <w:p w14:paraId="3CBDA257" w14:textId="530341CF" w:rsidR="000247AB" w:rsidRPr="00C71B94" w:rsidRDefault="000247AB" w:rsidP="00C71B94">
        <w:pPr>
          <w:pStyle w:val="Voettekst"/>
        </w:pPr>
        <w:r w:rsidRPr="00C71B94">
          <w:rPr>
            <w:noProof/>
            <w:lang w:val="nl-NL" w:eastAsia="nl-NL"/>
          </w:rPr>
          <mc:AlternateContent>
            <mc:Choice Requires="wps">
              <w:drawing>
                <wp:anchor distT="0" distB="0" distL="114300" distR="114300" simplePos="0" relativeHeight="251661312" behindDoc="1" locked="0" layoutInCell="1" allowOverlap="1" wp14:anchorId="75D89285" wp14:editId="1079EFD5">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7CF2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5209BBF2" w14:textId="77777777" w:rsidR="000247AB" w:rsidRPr="00AB6F69" w:rsidRDefault="000247AB" w:rsidP="00C71B94">
        <w:pPr>
          <w:pStyle w:val="Voettekst"/>
          <w:rPr>
            <w:rFonts w:ascii="Aptos" w:hAnsi="Aptos"/>
            <w:color w:val="FFC917"/>
          </w:rPr>
        </w:pPr>
        <w:r w:rsidRPr="00AB6F69">
          <w:rPr>
            <w:rFonts w:ascii="Aptos" w:hAnsi="Aptos"/>
            <w:color w:val="FFC917"/>
          </w:rPr>
          <w:fldChar w:fldCharType="begin"/>
        </w:r>
        <w:r w:rsidRPr="00AB6F69">
          <w:rPr>
            <w:rFonts w:ascii="Aptos" w:hAnsi="Aptos"/>
            <w:color w:val="FFC917"/>
          </w:rPr>
          <w:instrText xml:space="preserve"> PAGE   \* MERGEFORMAT </w:instrText>
        </w:r>
        <w:r w:rsidRPr="00AB6F69">
          <w:rPr>
            <w:rFonts w:ascii="Aptos" w:hAnsi="Aptos"/>
            <w:color w:val="FFC917"/>
          </w:rPr>
          <w:fldChar w:fldCharType="separate"/>
        </w:r>
        <w:r w:rsidR="00484E61" w:rsidRPr="00AB6F69">
          <w:rPr>
            <w:rFonts w:ascii="Aptos" w:hAnsi="Aptos"/>
            <w:noProof/>
            <w:color w:val="FFC917"/>
          </w:rPr>
          <w:t>3</w:t>
        </w:r>
        <w:r w:rsidRPr="00AB6F69">
          <w:rPr>
            <w:rFonts w:ascii="Aptos" w:hAnsi="Aptos"/>
            <w:color w:val="FFC917"/>
          </w:rPr>
          <w:fldChar w:fldCharType="end"/>
        </w:r>
      </w:p>
      <w:p w14:paraId="5A7C12AC" w14:textId="77777777" w:rsidR="005F4019" w:rsidRPr="00AB6F69" w:rsidRDefault="00F34D90" w:rsidP="00C71B94">
        <w:pPr>
          <w:pStyle w:val="Voettekst"/>
          <w:rPr>
            <w:color w:val="003082"/>
            <w:lang w:val="nl-NL"/>
          </w:rPr>
        </w:pPr>
        <w:r w:rsidRPr="00AB6F69">
          <w:rPr>
            <w:rFonts w:ascii="Aptos" w:hAnsi="Aptos"/>
            <w:color w:val="003082"/>
            <w:lang w:val="nl-NL"/>
          </w:rPr>
          <w:t>Personal Brand</w:t>
        </w:r>
      </w:p>
    </w:sdtContent>
  </w:sdt>
  <w:p w14:paraId="04FED56B" w14:textId="77777777" w:rsidR="007C47E3" w:rsidRDefault="007C47E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9139A" w14:textId="7B9F9FD6" w:rsidR="00BD426B" w:rsidRDefault="00BD426B">
    <w:pPr>
      <w:pStyle w:val="Voettekst"/>
    </w:pPr>
    <w:r>
      <w:rPr>
        <w:noProof/>
      </w:rPr>
      <mc:AlternateContent>
        <mc:Choice Requires="wps">
          <w:drawing>
            <wp:anchor distT="0" distB="0" distL="0" distR="0" simplePos="0" relativeHeight="251668480" behindDoc="0" locked="0" layoutInCell="1" allowOverlap="1" wp14:anchorId="35C3C450" wp14:editId="601BF548">
              <wp:simplePos x="635" y="635"/>
              <wp:positionH relativeFrom="page">
                <wp:align>left</wp:align>
              </wp:positionH>
              <wp:positionV relativeFrom="page">
                <wp:align>bottom</wp:align>
              </wp:positionV>
              <wp:extent cx="569595" cy="368300"/>
              <wp:effectExtent l="0" t="0" r="1905" b="0"/>
              <wp:wrapNone/>
              <wp:docPr id="2064779878"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4EEC5134" w14:textId="5AF4128D" w:rsidR="00BD426B" w:rsidRPr="00BD426B" w:rsidRDefault="00BD426B" w:rsidP="00BD426B">
                          <w:pPr>
                            <w:rPr>
                              <w:rFonts w:eastAsia="Calibri" w:cs="Calibri"/>
                              <w:noProof/>
                              <w:color w:val="999999"/>
                              <w:sz w:val="20"/>
                              <w:szCs w:val="20"/>
                            </w:rPr>
                          </w:pPr>
                          <w:r w:rsidRPr="00BD426B">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C3C450" id="_x0000_t202" coordsize="21600,21600" o:spt="202" path="m,l,21600r21600,l21600,xe">
              <v:stroke joinstyle="miter"/>
              <v:path gradientshapeok="t" o:connecttype="rect"/>
            </v:shapetype>
            <v:shape id="Tekstvak 4" o:spid="_x0000_s1029"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71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poP0++gOtFSHs58ByfXDbXeiIDPwhPBtAeJ&#10;Fp/o0Aa6ksPF4qwG/+Nv/phPuFOUs44EU3JLiubMfLPEx2T6Oae9GaYbGX4wdskYz/NpjNtDew+k&#10;xTE9CyeTGZPRDKb20L6SplexG4WEldSz5LvBvMezfOlNSLVapSTSkhO4sVsnY+mIWQT0pX8V3l1Q&#10;R6LrEQZJieId+Ofc+GdwqwMSBYmZiO8ZzQvspMNE2OXNRKH/ek9Z15e9/Ak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JZYbvUT&#10;AgAAIQQAAA4AAAAAAAAAAAAAAAAALgIAAGRycy9lMm9Eb2MueG1sUEsBAi0AFAAGAAgAAAAhANbX&#10;YH/aAAAAAwEAAA8AAAAAAAAAAAAAAAAAbQQAAGRycy9kb3ducmV2LnhtbFBLBQYAAAAABAAEAPMA&#10;AAB0BQAAAAA=&#10;" filled="f" stroked="f">
              <v:textbox style="mso-fit-shape-to-text:t" inset="20pt,0,0,15pt">
                <w:txbxContent>
                  <w:p w14:paraId="4EEC5134" w14:textId="5AF4128D" w:rsidR="00BD426B" w:rsidRPr="00BD426B" w:rsidRDefault="00BD426B" w:rsidP="00BD426B">
                    <w:pPr>
                      <w:rPr>
                        <w:rFonts w:eastAsia="Calibri" w:cs="Calibri"/>
                        <w:noProof/>
                        <w:color w:val="999999"/>
                        <w:sz w:val="20"/>
                        <w:szCs w:val="20"/>
                      </w:rPr>
                    </w:pPr>
                    <w:r w:rsidRPr="00BD426B">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D0F84" w14:textId="77777777" w:rsidR="00C319A3" w:rsidRDefault="00C319A3" w:rsidP="003A1039">
      <w:r>
        <w:separator/>
      </w:r>
    </w:p>
    <w:p w14:paraId="25890E0D" w14:textId="77777777" w:rsidR="00C319A3" w:rsidRDefault="00C319A3"/>
  </w:footnote>
  <w:footnote w:type="continuationSeparator" w:id="0">
    <w:p w14:paraId="3883851A" w14:textId="77777777" w:rsidR="00C319A3" w:rsidRDefault="00C319A3" w:rsidP="003A1039">
      <w:r>
        <w:continuationSeparator/>
      </w:r>
    </w:p>
    <w:p w14:paraId="28960951" w14:textId="77777777" w:rsidR="00C319A3" w:rsidRDefault="00C319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BC666" w14:textId="24DAC34D" w:rsidR="00BD426B" w:rsidRDefault="00BD426B">
    <w:pPr>
      <w:pStyle w:val="Koptekst"/>
    </w:pPr>
    <w:r>
      <w:rPr>
        <w:noProof/>
      </w:rPr>
      <mc:AlternateContent>
        <mc:Choice Requires="wps">
          <w:drawing>
            <wp:anchor distT="0" distB="0" distL="0" distR="0" simplePos="0" relativeHeight="251666432" behindDoc="0" locked="0" layoutInCell="1" allowOverlap="1" wp14:anchorId="77833976" wp14:editId="1BBDB5B2">
              <wp:simplePos x="635" y="635"/>
              <wp:positionH relativeFrom="page">
                <wp:align>left</wp:align>
              </wp:positionH>
              <wp:positionV relativeFrom="page">
                <wp:align>top</wp:align>
              </wp:positionV>
              <wp:extent cx="569595" cy="368300"/>
              <wp:effectExtent l="0" t="0" r="1905" b="12700"/>
              <wp:wrapNone/>
              <wp:docPr id="2023827124"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2FC23E04" w14:textId="49D1EC41" w:rsidR="00BD426B" w:rsidRPr="00BD426B" w:rsidRDefault="00BD426B" w:rsidP="00BD426B">
                          <w:pPr>
                            <w:rPr>
                              <w:rFonts w:eastAsia="Calibri" w:cs="Calibri"/>
                              <w:noProof/>
                              <w:color w:val="999999"/>
                              <w:sz w:val="20"/>
                              <w:szCs w:val="20"/>
                            </w:rPr>
                          </w:pPr>
                          <w:r w:rsidRPr="00BD426B">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833976"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textbox style="mso-fit-shape-to-text:t" inset="20pt,15pt,0,0">
                <w:txbxContent>
                  <w:p w14:paraId="2FC23E04" w14:textId="49D1EC41" w:rsidR="00BD426B" w:rsidRPr="00BD426B" w:rsidRDefault="00BD426B" w:rsidP="00BD426B">
                    <w:pPr>
                      <w:rPr>
                        <w:rFonts w:eastAsia="Calibri" w:cs="Calibri"/>
                        <w:noProof/>
                        <w:color w:val="999999"/>
                        <w:sz w:val="20"/>
                        <w:szCs w:val="20"/>
                      </w:rPr>
                    </w:pPr>
                    <w:r w:rsidRPr="00BD426B">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720BB" w14:textId="3EE10DD8" w:rsidR="001D6674" w:rsidRDefault="005E0E82" w:rsidP="003A1039">
    <w:pPr>
      <w:pStyle w:val="Koptekst"/>
    </w:pPr>
    <w:r>
      <w:rPr>
        <w:noProof/>
        <w:lang w:eastAsia="nl-NL"/>
      </w:rPr>
      <w:drawing>
        <wp:anchor distT="0" distB="0" distL="114300" distR="114300" simplePos="0" relativeHeight="251664384" behindDoc="1" locked="0" layoutInCell="1" allowOverlap="1" wp14:anchorId="4293C7DF" wp14:editId="2CB05CF2">
          <wp:simplePos x="0" y="0"/>
          <wp:positionH relativeFrom="column">
            <wp:posOffset>-678815</wp:posOffset>
          </wp:positionH>
          <wp:positionV relativeFrom="paragraph">
            <wp:posOffset>22225</wp:posOffset>
          </wp:positionV>
          <wp:extent cx="385281" cy="152400"/>
          <wp:effectExtent l="0" t="0" r="0" b="0"/>
          <wp:wrapTight wrapText="bothSides">
            <wp:wrapPolygon edited="0">
              <wp:start x="1069" y="0"/>
              <wp:lineTo x="0" y="8100"/>
              <wp:lineTo x="0" y="13500"/>
              <wp:lineTo x="1069" y="18900"/>
              <wp:lineTo x="19248" y="18900"/>
              <wp:lineTo x="20317" y="13500"/>
              <wp:lineTo x="20317" y="8100"/>
              <wp:lineTo x="19248" y="0"/>
              <wp:lineTo x="1069" y="0"/>
            </wp:wrapPolygon>
          </wp:wrapTight>
          <wp:docPr id="1899680929"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80929"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85281" cy="152400"/>
                  </a:xfrm>
                  <a:prstGeom prst="rect">
                    <a:avLst/>
                  </a:prstGeom>
                </pic:spPr>
              </pic:pic>
            </a:graphicData>
          </a:graphic>
        </wp:anchor>
      </w:drawing>
    </w:r>
    <w:r>
      <w:rPr>
        <w:noProof/>
        <w:lang w:eastAsia="nl-NL"/>
      </w:rPr>
      <w:drawing>
        <wp:anchor distT="0" distB="0" distL="114300" distR="114300" simplePos="0" relativeHeight="251659264" behindDoc="1" locked="0" layoutInCell="1" allowOverlap="1" wp14:anchorId="2B224079" wp14:editId="03935068">
          <wp:simplePos x="0" y="0"/>
          <wp:positionH relativeFrom="column">
            <wp:posOffset>5596890</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0163252B" wp14:editId="03539561">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E7127F"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515F780E" w14:textId="77777777" w:rsidR="009B48D9" w:rsidRDefault="009B48D9"/>
  <w:p w14:paraId="568D8DEC" w14:textId="77777777" w:rsidR="007C47E3" w:rsidRDefault="007C47E3"/>
  <w:p w14:paraId="0F8A729A" w14:textId="77777777" w:rsidR="007C47E3" w:rsidRDefault="007C47E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AC6F3" w14:textId="6E7CE65B" w:rsidR="00BD426B" w:rsidRDefault="00BD426B">
    <w:pPr>
      <w:pStyle w:val="Koptekst"/>
    </w:pPr>
    <w:r>
      <w:rPr>
        <w:noProof/>
      </w:rPr>
      <mc:AlternateContent>
        <mc:Choice Requires="wps">
          <w:drawing>
            <wp:anchor distT="0" distB="0" distL="0" distR="0" simplePos="0" relativeHeight="251665408" behindDoc="0" locked="0" layoutInCell="1" allowOverlap="1" wp14:anchorId="489E208D" wp14:editId="6374E9CB">
              <wp:simplePos x="635" y="635"/>
              <wp:positionH relativeFrom="page">
                <wp:align>left</wp:align>
              </wp:positionH>
              <wp:positionV relativeFrom="page">
                <wp:align>top</wp:align>
              </wp:positionV>
              <wp:extent cx="569595" cy="368300"/>
              <wp:effectExtent l="0" t="0" r="1905" b="12700"/>
              <wp:wrapNone/>
              <wp:docPr id="766949487"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367FACD8" w14:textId="5B169FDA" w:rsidR="00BD426B" w:rsidRPr="00BD426B" w:rsidRDefault="00BD426B" w:rsidP="00BD426B">
                          <w:pPr>
                            <w:rPr>
                              <w:rFonts w:eastAsia="Calibri" w:cs="Calibri"/>
                              <w:noProof/>
                              <w:color w:val="999999"/>
                              <w:sz w:val="20"/>
                              <w:szCs w:val="20"/>
                            </w:rPr>
                          </w:pPr>
                          <w:r w:rsidRPr="00BD426B">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89E208D" id="_x0000_t202" coordsize="21600,21600" o:spt="202" path="m,l,21600r21600,l21600,xe">
              <v:stroke joinstyle="miter"/>
              <v:path gradientshapeok="t" o:connecttype="rect"/>
            </v:shapetype>
            <v:shape id="Tekstvak 1" o:spid="_x0000_s1028"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L7J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G8/zabz5dCNjNxj20N4D&#10;aXFMz8LJZMY8NIOpPbSvpOlV7EYhYSX1LDkO5j2e5UtvQqrVKiWRlpzAjd06GUtHzCKgL/2r8O6C&#10;OhJdjzBIShTvwD/nxj+DWx2QKEjMRHzPaF5gJx0mwi5vJgr913vKur7s5U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BC+&#10;yRQCAAAhBAAADgAAAAAAAAAAAAAAAAAuAgAAZHJzL2Uyb0RvYy54bWxQSwECLQAUAAYACAAAACEA&#10;fSHD7dsAAAADAQAADwAAAAAAAAAAAAAAAABuBAAAZHJzL2Rvd25yZXYueG1sUEsFBgAAAAAEAAQA&#10;8wAAAHYFAAAAAA==&#10;" filled="f" stroked="f">
              <v:textbox style="mso-fit-shape-to-text:t" inset="20pt,15pt,0,0">
                <w:txbxContent>
                  <w:p w14:paraId="367FACD8" w14:textId="5B169FDA" w:rsidR="00BD426B" w:rsidRPr="00BD426B" w:rsidRDefault="00BD426B" w:rsidP="00BD426B">
                    <w:pPr>
                      <w:rPr>
                        <w:rFonts w:eastAsia="Calibri" w:cs="Calibri"/>
                        <w:noProof/>
                        <w:color w:val="999999"/>
                        <w:sz w:val="20"/>
                        <w:szCs w:val="20"/>
                      </w:rPr>
                    </w:pPr>
                    <w:r w:rsidRPr="00BD426B">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F0E"/>
    <w:multiLevelType w:val="hybridMultilevel"/>
    <w:tmpl w:val="EA02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B63B9"/>
    <w:multiLevelType w:val="hybridMultilevel"/>
    <w:tmpl w:val="0800609E"/>
    <w:lvl w:ilvl="0" w:tplc="7A0EE84A">
      <w:start w:val="1"/>
      <w:numFmt w:val="bullet"/>
      <w:lvlText w:val=""/>
      <w:lvlJc w:val="left"/>
      <w:pPr>
        <w:ind w:left="720" w:hanging="360"/>
      </w:pPr>
      <w:rPr>
        <w:rFonts w:ascii="Symbol" w:eastAsia="Arial Unicode MS" w:hAnsi="Symbol"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62625E"/>
    <w:multiLevelType w:val="hybridMultilevel"/>
    <w:tmpl w:val="D1B47ECA"/>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963250"/>
    <w:multiLevelType w:val="hybridMultilevel"/>
    <w:tmpl w:val="C8B07FF2"/>
    <w:lvl w:ilvl="0" w:tplc="4DE482C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EE022BA"/>
    <w:multiLevelType w:val="hybridMultilevel"/>
    <w:tmpl w:val="F8324FE6"/>
    <w:lvl w:ilvl="0" w:tplc="074C622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66F1DCC"/>
    <w:multiLevelType w:val="hybridMultilevel"/>
    <w:tmpl w:val="AF5A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179FE"/>
    <w:multiLevelType w:val="hybridMultilevel"/>
    <w:tmpl w:val="D550F448"/>
    <w:lvl w:ilvl="0" w:tplc="E6D28CFA">
      <w:start w:val="1"/>
      <w:numFmt w:val="decimal"/>
      <w:lvlText w:val="%1."/>
      <w:lvlJc w:val="left"/>
      <w:pPr>
        <w:ind w:left="700" w:hanging="7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B965A29"/>
    <w:multiLevelType w:val="hybridMultilevel"/>
    <w:tmpl w:val="1C263B36"/>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14733AC"/>
    <w:multiLevelType w:val="hybridMultilevel"/>
    <w:tmpl w:val="36E6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B3F2B"/>
    <w:multiLevelType w:val="hybridMultilevel"/>
    <w:tmpl w:val="147E64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45B3895"/>
    <w:multiLevelType w:val="hybridMultilevel"/>
    <w:tmpl w:val="CCDEF1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8247804"/>
    <w:multiLevelType w:val="hybridMultilevel"/>
    <w:tmpl w:val="0830843E"/>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420828"/>
    <w:multiLevelType w:val="hybridMultilevel"/>
    <w:tmpl w:val="4C4EA8BE"/>
    <w:lvl w:ilvl="0" w:tplc="A0C069B2">
      <w:start w:val="1"/>
      <w:numFmt w:val="decimal"/>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E562B1B"/>
    <w:multiLevelType w:val="hybridMultilevel"/>
    <w:tmpl w:val="DC96270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B133CE"/>
    <w:multiLevelType w:val="multilevel"/>
    <w:tmpl w:val="02502652"/>
    <w:lvl w:ilvl="0">
      <w:start w:val="1"/>
      <w:numFmt w:val="decimal"/>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15" w15:restartNumberingAfterBreak="0">
    <w:nsid w:val="4F996AAB"/>
    <w:multiLevelType w:val="hybridMultilevel"/>
    <w:tmpl w:val="CE809B44"/>
    <w:lvl w:ilvl="0" w:tplc="0413000F">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E835B1"/>
    <w:multiLevelType w:val="hybridMultilevel"/>
    <w:tmpl w:val="1EA62512"/>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F8504D9"/>
    <w:multiLevelType w:val="hybridMultilevel"/>
    <w:tmpl w:val="70BA11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3D75241"/>
    <w:multiLevelType w:val="hybridMultilevel"/>
    <w:tmpl w:val="90D83C74"/>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F1F2BE0"/>
    <w:multiLevelType w:val="hybridMultilevel"/>
    <w:tmpl w:val="E7961502"/>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4261477">
    <w:abstractNumId w:val="14"/>
    <w:lvlOverride w:ilvl="0">
      <w:lvl w:ilvl="0">
        <w:start w:val="1"/>
        <w:numFmt w:val="decimal"/>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892887992">
    <w:abstractNumId w:val="17"/>
  </w:num>
  <w:num w:numId="3" w16cid:durableId="963342532">
    <w:abstractNumId w:val="8"/>
  </w:num>
  <w:num w:numId="4" w16cid:durableId="451630134">
    <w:abstractNumId w:val="0"/>
  </w:num>
  <w:num w:numId="5" w16cid:durableId="1141844447">
    <w:abstractNumId w:val="5"/>
  </w:num>
  <w:num w:numId="6" w16cid:durableId="604119753">
    <w:abstractNumId w:val="10"/>
  </w:num>
  <w:num w:numId="7" w16cid:durableId="1404911057">
    <w:abstractNumId w:val="4"/>
  </w:num>
  <w:num w:numId="8" w16cid:durableId="2094352799">
    <w:abstractNumId w:val="16"/>
  </w:num>
  <w:num w:numId="9" w16cid:durableId="582377613">
    <w:abstractNumId w:val="2"/>
  </w:num>
  <w:num w:numId="10" w16cid:durableId="1530025609">
    <w:abstractNumId w:val="15"/>
  </w:num>
  <w:num w:numId="11" w16cid:durableId="276834441">
    <w:abstractNumId w:val="7"/>
  </w:num>
  <w:num w:numId="12" w16cid:durableId="506753000">
    <w:abstractNumId w:val="13"/>
  </w:num>
  <w:num w:numId="13" w16cid:durableId="1951086318">
    <w:abstractNumId w:val="9"/>
  </w:num>
  <w:num w:numId="14" w16cid:durableId="137384648">
    <w:abstractNumId w:val="18"/>
  </w:num>
  <w:num w:numId="15" w16cid:durableId="327098764">
    <w:abstractNumId w:val="6"/>
  </w:num>
  <w:num w:numId="16" w16cid:durableId="548340869">
    <w:abstractNumId w:val="12"/>
  </w:num>
  <w:num w:numId="17" w16cid:durableId="1347637993">
    <w:abstractNumId w:val="11"/>
  </w:num>
  <w:num w:numId="18" w16cid:durableId="923957007">
    <w:abstractNumId w:val="19"/>
  </w:num>
  <w:num w:numId="19" w16cid:durableId="1861434980">
    <w:abstractNumId w:val="1"/>
  </w:num>
  <w:num w:numId="20" w16cid:durableId="900017370">
    <w:abstractNumId w:val="3"/>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6C19"/>
    <w:rsid w:val="0000771A"/>
    <w:rsid w:val="00014B3D"/>
    <w:rsid w:val="00015415"/>
    <w:rsid w:val="000155BA"/>
    <w:rsid w:val="00017F9E"/>
    <w:rsid w:val="00023A36"/>
    <w:rsid w:val="00023E67"/>
    <w:rsid w:val="000247AB"/>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5129"/>
    <w:rsid w:val="000660C9"/>
    <w:rsid w:val="00066728"/>
    <w:rsid w:val="00067B08"/>
    <w:rsid w:val="00072557"/>
    <w:rsid w:val="00075A66"/>
    <w:rsid w:val="0008733B"/>
    <w:rsid w:val="00091749"/>
    <w:rsid w:val="00094E84"/>
    <w:rsid w:val="000A7173"/>
    <w:rsid w:val="000B3DE3"/>
    <w:rsid w:val="000B64A8"/>
    <w:rsid w:val="000B75EE"/>
    <w:rsid w:val="000B7FBA"/>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32FFE"/>
    <w:rsid w:val="0013415B"/>
    <w:rsid w:val="00144B20"/>
    <w:rsid w:val="00145DD8"/>
    <w:rsid w:val="00150AA9"/>
    <w:rsid w:val="00152654"/>
    <w:rsid w:val="00152860"/>
    <w:rsid w:val="001536E4"/>
    <w:rsid w:val="00153CEF"/>
    <w:rsid w:val="00157375"/>
    <w:rsid w:val="00157C7D"/>
    <w:rsid w:val="00160B25"/>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51F4"/>
    <w:rsid w:val="001875D3"/>
    <w:rsid w:val="00187ED8"/>
    <w:rsid w:val="0019038B"/>
    <w:rsid w:val="00190ED1"/>
    <w:rsid w:val="001918F7"/>
    <w:rsid w:val="00191E26"/>
    <w:rsid w:val="001923AA"/>
    <w:rsid w:val="00193F24"/>
    <w:rsid w:val="001946AD"/>
    <w:rsid w:val="0019564C"/>
    <w:rsid w:val="001A1D60"/>
    <w:rsid w:val="001A3C2D"/>
    <w:rsid w:val="001A5907"/>
    <w:rsid w:val="001A6B60"/>
    <w:rsid w:val="001B21FE"/>
    <w:rsid w:val="001B417C"/>
    <w:rsid w:val="001B6CA6"/>
    <w:rsid w:val="001C12BB"/>
    <w:rsid w:val="001C133E"/>
    <w:rsid w:val="001C2459"/>
    <w:rsid w:val="001C4116"/>
    <w:rsid w:val="001D53B4"/>
    <w:rsid w:val="001D6674"/>
    <w:rsid w:val="001D76DB"/>
    <w:rsid w:val="001E1B4A"/>
    <w:rsid w:val="001E2D4C"/>
    <w:rsid w:val="001E3D70"/>
    <w:rsid w:val="001E586B"/>
    <w:rsid w:val="001E6444"/>
    <w:rsid w:val="001E7D76"/>
    <w:rsid w:val="001F1CBF"/>
    <w:rsid w:val="001F274C"/>
    <w:rsid w:val="001F4C38"/>
    <w:rsid w:val="001F7A77"/>
    <w:rsid w:val="00200397"/>
    <w:rsid w:val="00201DAE"/>
    <w:rsid w:val="002031BC"/>
    <w:rsid w:val="0020347A"/>
    <w:rsid w:val="0020460B"/>
    <w:rsid w:val="00205360"/>
    <w:rsid w:val="00206E48"/>
    <w:rsid w:val="0020758D"/>
    <w:rsid w:val="00207AF5"/>
    <w:rsid w:val="002110CF"/>
    <w:rsid w:val="00211FB2"/>
    <w:rsid w:val="002129CC"/>
    <w:rsid w:val="002147CA"/>
    <w:rsid w:val="00216995"/>
    <w:rsid w:val="00216EF9"/>
    <w:rsid w:val="0022042E"/>
    <w:rsid w:val="00220C0E"/>
    <w:rsid w:val="0022167F"/>
    <w:rsid w:val="002217AE"/>
    <w:rsid w:val="00222B8A"/>
    <w:rsid w:val="00224F44"/>
    <w:rsid w:val="002262EB"/>
    <w:rsid w:val="0022774A"/>
    <w:rsid w:val="00227889"/>
    <w:rsid w:val="00227D3C"/>
    <w:rsid w:val="00231235"/>
    <w:rsid w:val="00232DBB"/>
    <w:rsid w:val="00235180"/>
    <w:rsid w:val="00235DDB"/>
    <w:rsid w:val="00236ECE"/>
    <w:rsid w:val="0024001E"/>
    <w:rsid w:val="00240418"/>
    <w:rsid w:val="00241A90"/>
    <w:rsid w:val="00242D02"/>
    <w:rsid w:val="00243D85"/>
    <w:rsid w:val="00245867"/>
    <w:rsid w:val="002512DF"/>
    <w:rsid w:val="00251518"/>
    <w:rsid w:val="0025240B"/>
    <w:rsid w:val="00253A24"/>
    <w:rsid w:val="00255396"/>
    <w:rsid w:val="00255AF2"/>
    <w:rsid w:val="00261AA7"/>
    <w:rsid w:val="002626B8"/>
    <w:rsid w:val="00264E46"/>
    <w:rsid w:val="00264E8F"/>
    <w:rsid w:val="00265AAD"/>
    <w:rsid w:val="002675D2"/>
    <w:rsid w:val="00270FBC"/>
    <w:rsid w:val="00271DC3"/>
    <w:rsid w:val="0027309B"/>
    <w:rsid w:val="00275B78"/>
    <w:rsid w:val="00276651"/>
    <w:rsid w:val="002771C6"/>
    <w:rsid w:val="00277A08"/>
    <w:rsid w:val="00280207"/>
    <w:rsid w:val="00280353"/>
    <w:rsid w:val="0028413B"/>
    <w:rsid w:val="00285BB7"/>
    <w:rsid w:val="00286687"/>
    <w:rsid w:val="002905B5"/>
    <w:rsid w:val="00295687"/>
    <w:rsid w:val="00296F4D"/>
    <w:rsid w:val="002A1187"/>
    <w:rsid w:val="002A1E8A"/>
    <w:rsid w:val="002A347E"/>
    <w:rsid w:val="002A3FEE"/>
    <w:rsid w:val="002A4E41"/>
    <w:rsid w:val="002A4F6A"/>
    <w:rsid w:val="002A5067"/>
    <w:rsid w:val="002A5E83"/>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6DB"/>
    <w:rsid w:val="002E6C8D"/>
    <w:rsid w:val="002F040B"/>
    <w:rsid w:val="002F0593"/>
    <w:rsid w:val="002F0596"/>
    <w:rsid w:val="002F21C5"/>
    <w:rsid w:val="00300F36"/>
    <w:rsid w:val="00302AAC"/>
    <w:rsid w:val="00302C5D"/>
    <w:rsid w:val="00303300"/>
    <w:rsid w:val="00304A52"/>
    <w:rsid w:val="00307C33"/>
    <w:rsid w:val="00311CE1"/>
    <w:rsid w:val="00312011"/>
    <w:rsid w:val="0031264E"/>
    <w:rsid w:val="0031282A"/>
    <w:rsid w:val="003142AD"/>
    <w:rsid w:val="003151A0"/>
    <w:rsid w:val="00321C69"/>
    <w:rsid w:val="00325503"/>
    <w:rsid w:val="00326BD3"/>
    <w:rsid w:val="00327831"/>
    <w:rsid w:val="003306FC"/>
    <w:rsid w:val="00331EB4"/>
    <w:rsid w:val="003320D1"/>
    <w:rsid w:val="003357FE"/>
    <w:rsid w:val="00335C80"/>
    <w:rsid w:val="003369FE"/>
    <w:rsid w:val="00337854"/>
    <w:rsid w:val="00340C3B"/>
    <w:rsid w:val="00342684"/>
    <w:rsid w:val="00346B63"/>
    <w:rsid w:val="00346C95"/>
    <w:rsid w:val="00346F19"/>
    <w:rsid w:val="00352EA6"/>
    <w:rsid w:val="003537DF"/>
    <w:rsid w:val="0035499F"/>
    <w:rsid w:val="00356576"/>
    <w:rsid w:val="00360B35"/>
    <w:rsid w:val="00360B6E"/>
    <w:rsid w:val="00361429"/>
    <w:rsid w:val="00363E7F"/>
    <w:rsid w:val="00364081"/>
    <w:rsid w:val="0036479B"/>
    <w:rsid w:val="00364D29"/>
    <w:rsid w:val="00366B8B"/>
    <w:rsid w:val="00374225"/>
    <w:rsid w:val="0037429B"/>
    <w:rsid w:val="00377967"/>
    <w:rsid w:val="003814B2"/>
    <w:rsid w:val="003839DE"/>
    <w:rsid w:val="00383FE0"/>
    <w:rsid w:val="00385414"/>
    <w:rsid w:val="00390F35"/>
    <w:rsid w:val="00391AA3"/>
    <w:rsid w:val="00391B65"/>
    <w:rsid w:val="00396C56"/>
    <w:rsid w:val="00397E02"/>
    <w:rsid w:val="003A1039"/>
    <w:rsid w:val="003A1C84"/>
    <w:rsid w:val="003A287B"/>
    <w:rsid w:val="003A300F"/>
    <w:rsid w:val="003A3E16"/>
    <w:rsid w:val="003A4CB4"/>
    <w:rsid w:val="003A4CC2"/>
    <w:rsid w:val="003A4F74"/>
    <w:rsid w:val="003A5C02"/>
    <w:rsid w:val="003A7542"/>
    <w:rsid w:val="003A7A3D"/>
    <w:rsid w:val="003A7D6D"/>
    <w:rsid w:val="003B058B"/>
    <w:rsid w:val="003B19C3"/>
    <w:rsid w:val="003B381E"/>
    <w:rsid w:val="003B610A"/>
    <w:rsid w:val="003C15B3"/>
    <w:rsid w:val="003C19FE"/>
    <w:rsid w:val="003C2948"/>
    <w:rsid w:val="003C29B1"/>
    <w:rsid w:val="003C2FCA"/>
    <w:rsid w:val="003C3576"/>
    <w:rsid w:val="003C5FB6"/>
    <w:rsid w:val="003D217A"/>
    <w:rsid w:val="003D3BDD"/>
    <w:rsid w:val="003D5E64"/>
    <w:rsid w:val="003E082B"/>
    <w:rsid w:val="003E08AE"/>
    <w:rsid w:val="003E1599"/>
    <w:rsid w:val="003E2022"/>
    <w:rsid w:val="003E2DE3"/>
    <w:rsid w:val="003E7303"/>
    <w:rsid w:val="003F0194"/>
    <w:rsid w:val="003F0793"/>
    <w:rsid w:val="003F0B6E"/>
    <w:rsid w:val="003F134F"/>
    <w:rsid w:val="003F5F66"/>
    <w:rsid w:val="003F66CF"/>
    <w:rsid w:val="003F729D"/>
    <w:rsid w:val="00402863"/>
    <w:rsid w:val="00404C37"/>
    <w:rsid w:val="00406777"/>
    <w:rsid w:val="00407722"/>
    <w:rsid w:val="00412001"/>
    <w:rsid w:val="004143FB"/>
    <w:rsid w:val="0041699E"/>
    <w:rsid w:val="00416DA0"/>
    <w:rsid w:val="00417325"/>
    <w:rsid w:val="00420FA5"/>
    <w:rsid w:val="00423A5B"/>
    <w:rsid w:val="00424058"/>
    <w:rsid w:val="00425F08"/>
    <w:rsid w:val="00432816"/>
    <w:rsid w:val="00436044"/>
    <w:rsid w:val="00436410"/>
    <w:rsid w:val="00436D4D"/>
    <w:rsid w:val="00437FE8"/>
    <w:rsid w:val="004459B9"/>
    <w:rsid w:val="004460D1"/>
    <w:rsid w:val="00450D0D"/>
    <w:rsid w:val="00452E17"/>
    <w:rsid w:val="00454268"/>
    <w:rsid w:val="0045710E"/>
    <w:rsid w:val="00461CDA"/>
    <w:rsid w:val="00462669"/>
    <w:rsid w:val="004630D2"/>
    <w:rsid w:val="004666B2"/>
    <w:rsid w:val="004706F3"/>
    <w:rsid w:val="00474CA6"/>
    <w:rsid w:val="00475801"/>
    <w:rsid w:val="004759A8"/>
    <w:rsid w:val="004802B2"/>
    <w:rsid w:val="004828B2"/>
    <w:rsid w:val="004834B7"/>
    <w:rsid w:val="004838A0"/>
    <w:rsid w:val="00484E61"/>
    <w:rsid w:val="00486D05"/>
    <w:rsid w:val="00490071"/>
    <w:rsid w:val="0049256E"/>
    <w:rsid w:val="00492FC7"/>
    <w:rsid w:val="0049618E"/>
    <w:rsid w:val="004A1233"/>
    <w:rsid w:val="004A219A"/>
    <w:rsid w:val="004A2F50"/>
    <w:rsid w:val="004A5075"/>
    <w:rsid w:val="004A5157"/>
    <w:rsid w:val="004A7889"/>
    <w:rsid w:val="004A799B"/>
    <w:rsid w:val="004A7A67"/>
    <w:rsid w:val="004B3C9D"/>
    <w:rsid w:val="004B3D03"/>
    <w:rsid w:val="004B44BE"/>
    <w:rsid w:val="004B632B"/>
    <w:rsid w:val="004B69D2"/>
    <w:rsid w:val="004C0336"/>
    <w:rsid w:val="004C08E8"/>
    <w:rsid w:val="004C126D"/>
    <w:rsid w:val="004C24F2"/>
    <w:rsid w:val="004C585B"/>
    <w:rsid w:val="004C7982"/>
    <w:rsid w:val="004D1032"/>
    <w:rsid w:val="004D2110"/>
    <w:rsid w:val="004D54F9"/>
    <w:rsid w:val="004D5A37"/>
    <w:rsid w:val="004E0076"/>
    <w:rsid w:val="004E205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71895"/>
    <w:rsid w:val="00571AE4"/>
    <w:rsid w:val="00572692"/>
    <w:rsid w:val="0057376D"/>
    <w:rsid w:val="00574790"/>
    <w:rsid w:val="0057498E"/>
    <w:rsid w:val="00580C1C"/>
    <w:rsid w:val="00582DB7"/>
    <w:rsid w:val="00583976"/>
    <w:rsid w:val="00587304"/>
    <w:rsid w:val="0059268F"/>
    <w:rsid w:val="00592E14"/>
    <w:rsid w:val="00595477"/>
    <w:rsid w:val="0059769C"/>
    <w:rsid w:val="00597B63"/>
    <w:rsid w:val="005A0C51"/>
    <w:rsid w:val="005A271C"/>
    <w:rsid w:val="005A27BB"/>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0E82"/>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38F4"/>
    <w:rsid w:val="0060400C"/>
    <w:rsid w:val="00605C73"/>
    <w:rsid w:val="00606057"/>
    <w:rsid w:val="00610011"/>
    <w:rsid w:val="0061063D"/>
    <w:rsid w:val="006109C6"/>
    <w:rsid w:val="00611E33"/>
    <w:rsid w:val="00613BDC"/>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59AE"/>
    <w:rsid w:val="00676C5B"/>
    <w:rsid w:val="006801FB"/>
    <w:rsid w:val="00680F09"/>
    <w:rsid w:val="006820F1"/>
    <w:rsid w:val="00684839"/>
    <w:rsid w:val="00685064"/>
    <w:rsid w:val="00685233"/>
    <w:rsid w:val="00686500"/>
    <w:rsid w:val="00687C67"/>
    <w:rsid w:val="00687F08"/>
    <w:rsid w:val="00691E0D"/>
    <w:rsid w:val="00693030"/>
    <w:rsid w:val="00694A23"/>
    <w:rsid w:val="00696446"/>
    <w:rsid w:val="0069755E"/>
    <w:rsid w:val="00697667"/>
    <w:rsid w:val="006A5181"/>
    <w:rsid w:val="006A70C5"/>
    <w:rsid w:val="006A74BF"/>
    <w:rsid w:val="006A785A"/>
    <w:rsid w:val="006B011A"/>
    <w:rsid w:val="006B1531"/>
    <w:rsid w:val="006B15D8"/>
    <w:rsid w:val="006B2A86"/>
    <w:rsid w:val="006B2D76"/>
    <w:rsid w:val="006B33F1"/>
    <w:rsid w:val="006B40ED"/>
    <w:rsid w:val="006B4C4E"/>
    <w:rsid w:val="006B5C33"/>
    <w:rsid w:val="006B5F5C"/>
    <w:rsid w:val="006B733C"/>
    <w:rsid w:val="006C0297"/>
    <w:rsid w:val="006C14FD"/>
    <w:rsid w:val="006C354C"/>
    <w:rsid w:val="006C47D1"/>
    <w:rsid w:val="006C4E84"/>
    <w:rsid w:val="006C59E1"/>
    <w:rsid w:val="006E1201"/>
    <w:rsid w:val="006F376C"/>
    <w:rsid w:val="006F4F96"/>
    <w:rsid w:val="006F521F"/>
    <w:rsid w:val="006F72BF"/>
    <w:rsid w:val="006F752C"/>
    <w:rsid w:val="00700467"/>
    <w:rsid w:val="007004F9"/>
    <w:rsid w:val="00701727"/>
    <w:rsid w:val="00703E1C"/>
    <w:rsid w:val="00705231"/>
    <w:rsid w:val="007114AE"/>
    <w:rsid w:val="00711CD8"/>
    <w:rsid w:val="00712DE0"/>
    <w:rsid w:val="007137E4"/>
    <w:rsid w:val="00714E8B"/>
    <w:rsid w:val="0072043A"/>
    <w:rsid w:val="0072340E"/>
    <w:rsid w:val="0072589D"/>
    <w:rsid w:val="007267C9"/>
    <w:rsid w:val="007301B4"/>
    <w:rsid w:val="0073043C"/>
    <w:rsid w:val="00730CBC"/>
    <w:rsid w:val="007311C8"/>
    <w:rsid w:val="00734583"/>
    <w:rsid w:val="00734B4C"/>
    <w:rsid w:val="00736C3D"/>
    <w:rsid w:val="00736DBC"/>
    <w:rsid w:val="00737A83"/>
    <w:rsid w:val="00740E84"/>
    <w:rsid w:val="007415B5"/>
    <w:rsid w:val="00743C15"/>
    <w:rsid w:val="00744E2D"/>
    <w:rsid w:val="007459F6"/>
    <w:rsid w:val="0074747C"/>
    <w:rsid w:val="00747826"/>
    <w:rsid w:val="007519E7"/>
    <w:rsid w:val="00752253"/>
    <w:rsid w:val="0075241B"/>
    <w:rsid w:val="00762927"/>
    <w:rsid w:val="00765250"/>
    <w:rsid w:val="00765745"/>
    <w:rsid w:val="0076612A"/>
    <w:rsid w:val="00770B07"/>
    <w:rsid w:val="00772E6A"/>
    <w:rsid w:val="00772FEF"/>
    <w:rsid w:val="00775CC1"/>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4D0A"/>
    <w:rsid w:val="007B579C"/>
    <w:rsid w:val="007B6665"/>
    <w:rsid w:val="007B6CFD"/>
    <w:rsid w:val="007C47E3"/>
    <w:rsid w:val="007C4CE3"/>
    <w:rsid w:val="007C7197"/>
    <w:rsid w:val="007D16EE"/>
    <w:rsid w:val="007D30A5"/>
    <w:rsid w:val="007E2B3D"/>
    <w:rsid w:val="007E7350"/>
    <w:rsid w:val="007E7B93"/>
    <w:rsid w:val="007F4072"/>
    <w:rsid w:val="007F63F5"/>
    <w:rsid w:val="008001D6"/>
    <w:rsid w:val="008006E9"/>
    <w:rsid w:val="00802C22"/>
    <w:rsid w:val="00802E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2C5"/>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3C0C"/>
    <w:rsid w:val="008741BB"/>
    <w:rsid w:val="0087798C"/>
    <w:rsid w:val="008805C9"/>
    <w:rsid w:val="00881B69"/>
    <w:rsid w:val="00881EE6"/>
    <w:rsid w:val="00881F6B"/>
    <w:rsid w:val="00882EBB"/>
    <w:rsid w:val="00893BE3"/>
    <w:rsid w:val="00894090"/>
    <w:rsid w:val="00897D64"/>
    <w:rsid w:val="008A212B"/>
    <w:rsid w:val="008A64A9"/>
    <w:rsid w:val="008A6ED9"/>
    <w:rsid w:val="008B0387"/>
    <w:rsid w:val="008B2241"/>
    <w:rsid w:val="008B284C"/>
    <w:rsid w:val="008B6465"/>
    <w:rsid w:val="008B6709"/>
    <w:rsid w:val="008C03E4"/>
    <w:rsid w:val="008C3CF8"/>
    <w:rsid w:val="008C40EC"/>
    <w:rsid w:val="008C56DD"/>
    <w:rsid w:val="008C66F8"/>
    <w:rsid w:val="008D02A9"/>
    <w:rsid w:val="008D0E2F"/>
    <w:rsid w:val="008D1BCA"/>
    <w:rsid w:val="008D52C2"/>
    <w:rsid w:val="008D6299"/>
    <w:rsid w:val="008D6D05"/>
    <w:rsid w:val="008D7B2E"/>
    <w:rsid w:val="008E013C"/>
    <w:rsid w:val="008E1AB9"/>
    <w:rsid w:val="008E3AE8"/>
    <w:rsid w:val="008E7B1F"/>
    <w:rsid w:val="008F3807"/>
    <w:rsid w:val="008F7455"/>
    <w:rsid w:val="009002F5"/>
    <w:rsid w:val="00901528"/>
    <w:rsid w:val="00902252"/>
    <w:rsid w:val="00904A9E"/>
    <w:rsid w:val="009116E0"/>
    <w:rsid w:val="00912B11"/>
    <w:rsid w:val="00913088"/>
    <w:rsid w:val="00914621"/>
    <w:rsid w:val="00915AF6"/>
    <w:rsid w:val="00915BF2"/>
    <w:rsid w:val="0091660C"/>
    <w:rsid w:val="00916EED"/>
    <w:rsid w:val="009212FB"/>
    <w:rsid w:val="00921A68"/>
    <w:rsid w:val="00922E9E"/>
    <w:rsid w:val="00923D63"/>
    <w:rsid w:val="00925A08"/>
    <w:rsid w:val="00926D02"/>
    <w:rsid w:val="00930915"/>
    <w:rsid w:val="009318AB"/>
    <w:rsid w:val="0094481A"/>
    <w:rsid w:val="00944F5D"/>
    <w:rsid w:val="00946DAF"/>
    <w:rsid w:val="0094742C"/>
    <w:rsid w:val="00947B75"/>
    <w:rsid w:val="00951D93"/>
    <w:rsid w:val="00952DB1"/>
    <w:rsid w:val="009530D5"/>
    <w:rsid w:val="00956587"/>
    <w:rsid w:val="009602AE"/>
    <w:rsid w:val="00960C22"/>
    <w:rsid w:val="009613A5"/>
    <w:rsid w:val="009616D4"/>
    <w:rsid w:val="00961D41"/>
    <w:rsid w:val="00962281"/>
    <w:rsid w:val="0096453F"/>
    <w:rsid w:val="0096478D"/>
    <w:rsid w:val="009651EA"/>
    <w:rsid w:val="00966943"/>
    <w:rsid w:val="00972D7E"/>
    <w:rsid w:val="00973600"/>
    <w:rsid w:val="00973AB4"/>
    <w:rsid w:val="00975ECD"/>
    <w:rsid w:val="009810D6"/>
    <w:rsid w:val="00982783"/>
    <w:rsid w:val="0098297E"/>
    <w:rsid w:val="00982E59"/>
    <w:rsid w:val="00985708"/>
    <w:rsid w:val="00986939"/>
    <w:rsid w:val="00986EF0"/>
    <w:rsid w:val="0098763E"/>
    <w:rsid w:val="00990FDD"/>
    <w:rsid w:val="00991DF4"/>
    <w:rsid w:val="009925A7"/>
    <w:rsid w:val="0099331A"/>
    <w:rsid w:val="009956D4"/>
    <w:rsid w:val="00996A1F"/>
    <w:rsid w:val="009971A4"/>
    <w:rsid w:val="009972EC"/>
    <w:rsid w:val="009A1CCA"/>
    <w:rsid w:val="009A302F"/>
    <w:rsid w:val="009B48D9"/>
    <w:rsid w:val="009B640D"/>
    <w:rsid w:val="009C0C34"/>
    <w:rsid w:val="009C154C"/>
    <w:rsid w:val="009C3A85"/>
    <w:rsid w:val="009D1E90"/>
    <w:rsid w:val="009D30AA"/>
    <w:rsid w:val="009D5610"/>
    <w:rsid w:val="009D6845"/>
    <w:rsid w:val="009D7A0B"/>
    <w:rsid w:val="009E10A6"/>
    <w:rsid w:val="009E43A4"/>
    <w:rsid w:val="009E585A"/>
    <w:rsid w:val="009F509F"/>
    <w:rsid w:val="009F6D7A"/>
    <w:rsid w:val="009F6F27"/>
    <w:rsid w:val="009F73C4"/>
    <w:rsid w:val="009F7E06"/>
    <w:rsid w:val="00A0080B"/>
    <w:rsid w:val="00A022CB"/>
    <w:rsid w:val="00A049CB"/>
    <w:rsid w:val="00A0539A"/>
    <w:rsid w:val="00A0668B"/>
    <w:rsid w:val="00A11A48"/>
    <w:rsid w:val="00A12BFE"/>
    <w:rsid w:val="00A14814"/>
    <w:rsid w:val="00A173AA"/>
    <w:rsid w:val="00A20C16"/>
    <w:rsid w:val="00A218AC"/>
    <w:rsid w:val="00A222B6"/>
    <w:rsid w:val="00A23BEA"/>
    <w:rsid w:val="00A240D9"/>
    <w:rsid w:val="00A27392"/>
    <w:rsid w:val="00A2745F"/>
    <w:rsid w:val="00A278AC"/>
    <w:rsid w:val="00A32183"/>
    <w:rsid w:val="00A325C7"/>
    <w:rsid w:val="00A35DD3"/>
    <w:rsid w:val="00A4121C"/>
    <w:rsid w:val="00A42268"/>
    <w:rsid w:val="00A42685"/>
    <w:rsid w:val="00A42775"/>
    <w:rsid w:val="00A52097"/>
    <w:rsid w:val="00A52373"/>
    <w:rsid w:val="00A5291E"/>
    <w:rsid w:val="00A55E56"/>
    <w:rsid w:val="00A56081"/>
    <w:rsid w:val="00A56447"/>
    <w:rsid w:val="00A569F9"/>
    <w:rsid w:val="00A57068"/>
    <w:rsid w:val="00A57785"/>
    <w:rsid w:val="00A6171C"/>
    <w:rsid w:val="00A62102"/>
    <w:rsid w:val="00A62126"/>
    <w:rsid w:val="00A628D8"/>
    <w:rsid w:val="00A638BE"/>
    <w:rsid w:val="00A64933"/>
    <w:rsid w:val="00A64D17"/>
    <w:rsid w:val="00A6561C"/>
    <w:rsid w:val="00A67139"/>
    <w:rsid w:val="00A71857"/>
    <w:rsid w:val="00A740E1"/>
    <w:rsid w:val="00A74109"/>
    <w:rsid w:val="00A74FF6"/>
    <w:rsid w:val="00A76533"/>
    <w:rsid w:val="00A800CA"/>
    <w:rsid w:val="00A80133"/>
    <w:rsid w:val="00A80A1C"/>
    <w:rsid w:val="00A80FD6"/>
    <w:rsid w:val="00A816D6"/>
    <w:rsid w:val="00A83194"/>
    <w:rsid w:val="00A8372A"/>
    <w:rsid w:val="00A83D6D"/>
    <w:rsid w:val="00A83DBF"/>
    <w:rsid w:val="00A84364"/>
    <w:rsid w:val="00A84AB3"/>
    <w:rsid w:val="00A8729B"/>
    <w:rsid w:val="00A914A2"/>
    <w:rsid w:val="00A91AD9"/>
    <w:rsid w:val="00A928F0"/>
    <w:rsid w:val="00A937B3"/>
    <w:rsid w:val="00A94876"/>
    <w:rsid w:val="00A94AFF"/>
    <w:rsid w:val="00A96FB5"/>
    <w:rsid w:val="00AA64C0"/>
    <w:rsid w:val="00AA7849"/>
    <w:rsid w:val="00AB2298"/>
    <w:rsid w:val="00AB22E1"/>
    <w:rsid w:val="00AB27C0"/>
    <w:rsid w:val="00AB3428"/>
    <w:rsid w:val="00AB6C3B"/>
    <w:rsid w:val="00AB6F69"/>
    <w:rsid w:val="00AB7900"/>
    <w:rsid w:val="00AC13D1"/>
    <w:rsid w:val="00AC15C9"/>
    <w:rsid w:val="00AC1B28"/>
    <w:rsid w:val="00AC206C"/>
    <w:rsid w:val="00AC2E2E"/>
    <w:rsid w:val="00AC4640"/>
    <w:rsid w:val="00AC4650"/>
    <w:rsid w:val="00AC56FA"/>
    <w:rsid w:val="00AC70F4"/>
    <w:rsid w:val="00AD0D72"/>
    <w:rsid w:val="00AD25E7"/>
    <w:rsid w:val="00AD2DBE"/>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2E0"/>
    <w:rsid w:val="00AF6B6C"/>
    <w:rsid w:val="00AF6E7E"/>
    <w:rsid w:val="00B044B5"/>
    <w:rsid w:val="00B07B73"/>
    <w:rsid w:val="00B1531D"/>
    <w:rsid w:val="00B1762D"/>
    <w:rsid w:val="00B20666"/>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421B"/>
    <w:rsid w:val="00B55880"/>
    <w:rsid w:val="00B5681C"/>
    <w:rsid w:val="00B570CC"/>
    <w:rsid w:val="00B60E30"/>
    <w:rsid w:val="00B630A6"/>
    <w:rsid w:val="00B63A56"/>
    <w:rsid w:val="00B647B5"/>
    <w:rsid w:val="00B65949"/>
    <w:rsid w:val="00B66268"/>
    <w:rsid w:val="00B71172"/>
    <w:rsid w:val="00B71F14"/>
    <w:rsid w:val="00B741A0"/>
    <w:rsid w:val="00B7666A"/>
    <w:rsid w:val="00B77C09"/>
    <w:rsid w:val="00B937D1"/>
    <w:rsid w:val="00B97070"/>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426B"/>
    <w:rsid w:val="00BD5CE9"/>
    <w:rsid w:val="00BE1446"/>
    <w:rsid w:val="00BE2D46"/>
    <w:rsid w:val="00BE4CCC"/>
    <w:rsid w:val="00BE544B"/>
    <w:rsid w:val="00BE5728"/>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9A3"/>
    <w:rsid w:val="00C31D80"/>
    <w:rsid w:val="00C32AAB"/>
    <w:rsid w:val="00C33F57"/>
    <w:rsid w:val="00C34DD7"/>
    <w:rsid w:val="00C36571"/>
    <w:rsid w:val="00C375B0"/>
    <w:rsid w:val="00C37788"/>
    <w:rsid w:val="00C404D0"/>
    <w:rsid w:val="00C40D98"/>
    <w:rsid w:val="00C434EE"/>
    <w:rsid w:val="00C453C5"/>
    <w:rsid w:val="00C45C3B"/>
    <w:rsid w:val="00C475B5"/>
    <w:rsid w:val="00C5141E"/>
    <w:rsid w:val="00C5166A"/>
    <w:rsid w:val="00C5249B"/>
    <w:rsid w:val="00C52B6A"/>
    <w:rsid w:val="00C540F8"/>
    <w:rsid w:val="00C54D8B"/>
    <w:rsid w:val="00C56AD1"/>
    <w:rsid w:val="00C616AF"/>
    <w:rsid w:val="00C627CA"/>
    <w:rsid w:val="00C6330D"/>
    <w:rsid w:val="00C64EEC"/>
    <w:rsid w:val="00C70023"/>
    <w:rsid w:val="00C71B94"/>
    <w:rsid w:val="00C731C8"/>
    <w:rsid w:val="00C74939"/>
    <w:rsid w:val="00C8586E"/>
    <w:rsid w:val="00C8592E"/>
    <w:rsid w:val="00C91214"/>
    <w:rsid w:val="00C92A02"/>
    <w:rsid w:val="00C9540A"/>
    <w:rsid w:val="00C96614"/>
    <w:rsid w:val="00C971A0"/>
    <w:rsid w:val="00C9779A"/>
    <w:rsid w:val="00CB100C"/>
    <w:rsid w:val="00CB7FD4"/>
    <w:rsid w:val="00CC4E06"/>
    <w:rsid w:val="00CC5DB6"/>
    <w:rsid w:val="00CD0528"/>
    <w:rsid w:val="00CD31BF"/>
    <w:rsid w:val="00CD3D58"/>
    <w:rsid w:val="00CD6799"/>
    <w:rsid w:val="00CD7673"/>
    <w:rsid w:val="00CE134F"/>
    <w:rsid w:val="00CE1C01"/>
    <w:rsid w:val="00CE2BBE"/>
    <w:rsid w:val="00CE4099"/>
    <w:rsid w:val="00CE45B8"/>
    <w:rsid w:val="00CE4FD9"/>
    <w:rsid w:val="00CF11A9"/>
    <w:rsid w:val="00CF1A32"/>
    <w:rsid w:val="00CF463B"/>
    <w:rsid w:val="00CF6457"/>
    <w:rsid w:val="00CF75D2"/>
    <w:rsid w:val="00D008AF"/>
    <w:rsid w:val="00D01DDD"/>
    <w:rsid w:val="00D07322"/>
    <w:rsid w:val="00D1197A"/>
    <w:rsid w:val="00D129BA"/>
    <w:rsid w:val="00D12D95"/>
    <w:rsid w:val="00D1443A"/>
    <w:rsid w:val="00D17D80"/>
    <w:rsid w:val="00D2209D"/>
    <w:rsid w:val="00D22E52"/>
    <w:rsid w:val="00D27FBE"/>
    <w:rsid w:val="00D33B5A"/>
    <w:rsid w:val="00D34364"/>
    <w:rsid w:val="00D3449F"/>
    <w:rsid w:val="00D354D7"/>
    <w:rsid w:val="00D40DF2"/>
    <w:rsid w:val="00D42251"/>
    <w:rsid w:val="00D448FC"/>
    <w:rsid w:val="00D44BE8"/>
    <w:rsid w:val="00D51423"/>
    <w:rsid w:val="00D53496"/>
    <w:rsid w:val="00D53E50"/>
    <w:rsid w:val="00D617C0"/>
    <w:rsid w:val="00D61DA9"/>
    <w:rsid w:val="00D6327A"/>
    <w:rsid w:val="00D6516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979DF"/>
    <w:rsid w:val="00DA1396"/>
    <w:rsid w:val="00DA17E2"/>
    <w:rsid w:val="00DA3F7F"/>
    <w:rsid w:val="00DA400D"/>
    <w:rsid w:val="00DA45E3"/>
    <w:rsid w:val="00DA4B6F"/>
    <w:rsid w:val="00DA6D7E"/>
    <w:rsid w:val="00DB05F4"/>
    <w:rsid w:val="00DB0B98"/>
    <w:rsid w:val="00DB0D44"/>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4E7"/>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3601"/>
    <w:rsid w:val="00E44D0C"/>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97FD2"/>
    <w:rsid w:val="00EA0005"/>
    <w:rsid w:val="00EA0B85"/>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71B6"/>
    <w:rsid w:val="00ED24B8"/>
    <w:rsid w:val="00ED2BCE"/>
    <w:rsid w:val="00ED3340"/>
    <w:rsid w:val="00ED407A"/>
    <w:rsid w:val="00EE16B2"/>
    <w:rsid w:val="00EE1A48"/>
    <w:rsid w:val="00EE1C33"/>
    <w:rsid w:val="00EE3B7D"/>
    <w:rsid w:val="00EE4E67"/>
    <w:rsid w:val="00EE574F"/>
    <w:rsid w:val="00EE6ED0"/>
    <w:rsid w:val="00EE7AFD"/>
    <w:rsid w:val="00EF30BA"/>
    <w:rsid w:val="00EF48BC"/>
    <w:rsid w:val="00EF4D22"/>
    <w:rsid w:val="00EF5E66"/>
    <w:rsid w:val="00EF617C"/>
    <w:rsid w:val="00F0068F"/>
    <w:rsid w:val="00F021BD"/>
    <w:rsid w:val="00F050D7"/>
    <w:rsid w:val="00F063F8"/>
    <w:rsid w:val="00F064B4"/>
    <w:rsid w:val="00F065EF"/>
    <w:rsid w:val="00F103DC"/>
    <w:rsid w:val="00F135AF"/>
    <w:rsid w:val="00F13810"/>
    <w:rsid w:val="00F211C7"/>
    <w:rsid w:val="00F253A6"/>
    <w:rsid w:val="00F3055D"/>
    <w:rsid w:val="00F305F0"/>
    <w:rsid w:val="00F32AE7"/>
    <w:rsid w:val="00F34064"/>
    <w:rsid w:val="00F34D5A"/>
    <w:rsid w:val="00F34D90"/>
    <w:rsid w:val="00F3527B"/>
    <w:rsid w:val="00F3764D"/>
    <w:rsid w:val="00F401A5"/>
    <w:rsid w:val="00F41E66"/>
    <w:rsid w:val="00F42143"/>
    <w:rsid w:val="00F42BD2"/>
    <w:rsid w:val="00F45D09"/>
    <w:rsid w:val="00F46771"/>
    <w:rsid w:val="00F469F9"/>
    <w:rsid w:val="00F46A62"/>
    <w:rsid w:val="00F4724E"/>
    <w:rsid w:val="00F47278"/>
    <w:rsid w:val="00F47A8B"/>
    <w:rsid w:val="00F51EAF"/>
    <w:rsid w:val="00F5471B"/>
    <w:rsid w:val="00F54894"/>
    <w:rsid w:val="00F54CCE"/>
    <w:rsid w:val="00F55402"/>
    <w:rsid w:val="00F558FC"/>
    <w:rsid w:val="00F567B5"/>
    <w:rsid w:val="00F57594"/>
    <w:rsid w:val="00F631BE"/>
    <w:rsid w:val="00F64954"/>
    <w:rsid w:val="00F71E3F"/>
    <w:rsid w:val="00F72174"/>
    <w:rsid w:val="00F743E9"/>
    <w:rsid w:val="00F75CD5"/>
    <w:rsid w:val="00F81552"/>
    <w:rsid w:val="00F81B6C"/>
    <w:rsid w:val="00F821FE"/>
    <w:rsid w:val="00F82E15"/>
    <w:rsid w:val="00F83A9A"/>
    <w:rsid w:val="00F85756"/>
    <w:rsid w:val="00F8663B"/>
    <w:rsid w:val="00F9324B"/>
    <w:rsid w:val="00F95F6D"/>
    <w:rsid w:val="00F9703E"/>
    <w:rsid w:val="00FA05FB"/>
    <w:rsid w:val="00FA2AB3"/>
    <w:rsid w:val="00FA620C"/>
    <w:rsid w:val="00FA6E1E"/>
    <w:rsid w:val="00FB4963"/>
    <w:rsid w:val="00FB4A9E"/>
    <w:rsid w:val="00FB6718"/>
    <w:rsid w:val="00FC3144"/>
    <w:rsid w:val="00FC69E5"/>
    <w:rsid w:val="00FD1603"/>
    <w:rsid w:val="00FD47EF"/>
    <w:rsid w:val="00FD639C"/>
    <w:rsid w:val="00FD6537"/>
    <w:rsid w:val="00FD7C7C"/>
    <w:rsid w:val="00FE4E3B"/>
    <w:rsid w:val="00FE778E"/>
    <w:rsid w:val="00FF06C1"/>
    <w:rsid w:val="00FF078D"/>
    <w:rsid w:val="00FF270F"/>
    <w:rsid w:val="00FF35B7"/>
    <w:rsid w:val="00FF39D3"/>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74706FAD"/>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973600"/>
    <w:pPr>
      <w:keepNext/>
      <w:pageBreakBefore/>
      <w:spacing w:before="240" w:after="60"/>
      <w:outlineLvl w:val="0"/>
    </w:pPr>
    <w:rPr>
      <w:rFonts w:eastAsiaTheme="minorHAnsi" w:cs="Arial"/>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73600"/>
    <w:rPr>
      <w:rFonts w:ascii="Calibri" w:hAnsi="Calibri" w:cs="Arial"/>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uiPriority w:val="59"/>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actie"/>
    <w:basedOn w:val="Standaard"/>
    <w:uiPriority w:val="34"/>
    <w:qFormat/>
    <w:rsid w:val="0041732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8D02A9"/>
    <w:rPr>
      <w:rFonts w:asciiTheme="majorHAnsi" w:eastAsia="Arial Unicode MS" w:hAnsiTheme="majorHAnsi" w:cstheme="majorHAnsi"/>
      <w:noProof/>
      <w:color w:val="009EDB" w:themeColor="accent2"/>
      <w:spacing w:val="0"/>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val="0"/>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A914A2"/>
    <w:pPr>
      <w:keepLines/>
      <w:pageBreakBefore w:val="0"/>
      <w:spacing w:after="0" w:line="276" w:lineRule="auto"/>
      <w:outlineLvl w:val="9"/>
    </w:pPr>
    <w:rPr>
      <w:rFonts w:asciiTheme="majorHAnsi" w:eastAsiaTheme="majorEastAsia" w:hAnsiTheme="majorHAnsi" w:cstheme="majorBidi"/>
      <w:b/>
      <w:i/>
      <w:kern w:val="0"/>
      <w:position w:val="-8"/>
      <w:sz w:val="24"/>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 w:type="paragraph" w:customStyle="1" w:styleId="schrijven">
    <w:name w:val="schrijven"/>
    <w:basedOn w:val="Plattetekst"/>
    <w:link w:val="schrijvenChar"/>
    <w:qFormat/>
    <w:rsid w:val="00D979DF"/>
    <w:rPr>
      <w:i/>
      <w:color w:val="171717" w:themeColor="text2" w:themeShade="1A"/>
    </w:rPr>
  </w:style>
  <w:style w:type="paragraph" w:customStyle="1" w:styleId="03Broodtekst">
    <w:name w:val="03 Broodtekst"/>
    <w:link w:val="03BroodtekstChar"/>
    <w:rsid w:val="00973600"/>
    <w:pPr>
      <w:spacing w:after="0" w:line="300" w:lineRule="exact"/>
    </w:pPr>
    <w:rPr>
      <w:rFonts w:ascii="Univers" w:eastAsia="Times New Roman" w:hAnsi="Univers" w:cs="Times New Roman"/>
      <w:szCs w:val="20"/>
      <w:lang w:eastAsia="nl-NL"/>
    </w:rPr>
  </w:style>
  <w:style w:type="character" w:customStyle="1" w:styleId="schrijvenChar">
    <w:name w:val="schrijven Char"/>
    <w:basedOn w:val="PlattetekstChar"/>
    <w:link w:val="schrijven"/>
    <w:rsid w:val="00D979DF"/>
    <w:rPr>
      <w:rFonts w:ascii="Calibri" w:eastAsia="Arial Unicode MS" w:hAnsi="Calibri" w:cs="Arial Unicode MS"/>
      <w:i/>
      <w:color w:val="171717" w:themeColor="text2" w:themeShade="1A"/>
    </w:rPr>
  </w:style>
  <w:style w:type="paragraph" w:customStyle="1" w:styleId="05Tabelteksten">
    <w:name w:val="05 Tabelteksten"/>
    <w:basedOn w:val="03Broodtekst"/>
    <w:link w:val="05TabeltekstenChar"/>
    <w:rsid w:val="00973600"/>
    <w:pPr>
      <w:spacing w:line="240" w:lineRule="exact"/>
    </w:pPr>
    <w:rPr>
      <w:sz w:val="18"/>
    </w:rPr>
  </w:style>
  <w:style w:type="paragraph" w:customStyle="1" w:styleId="05Tabeltekstengecentreerd">
    <w:name w:val="05 Tabelteksten gecentreerd"/>
    <w:basedOn w:val="05Tabelteksten"/>
    <w:link w:val="05TabeltekstengecentreerdChar"/>
    <w:rsid w:val="00973600"/>
    <w:pPr>
      <w:jc w:val="center"/>
    </w:pPr>
  </w:style>
  <w:style w:type="paragraph" w:customStyle="1" w:styleId="kernkwaliteit">
    <w:name w:val="kernkwaliteit"/>
    <w:basedOn w:val="05Tabeltekstengecentreerd"/>
    <w:link w:val="kernkwaliteitChar"/>
    <w:qFormat/>
    <w:rsid w:val="00916EED"/>
    <w:rPr>
      <w:rFonts w:asciiTheme="majorHAnsi" w:hAnsiTheme="majorHAnsi"/>
      <w:sz w:val="24"/>
      <w:szCs w:val="24"/>
    </w:rPr>
  </w:style>
  <w:style w:type="character" w:customStyle="1" w:styleId="03BroodtekstChar">
    <w:name w:val="03 Broodtekst Char"/>
    <w:basedOn w:val="Standaardalinea-lettertype"/>
    <w:link w:val="03Broodtekst"/>
    <w:rsid w:val="00916EED"/>
    <w:rPr>
      <w:rFonts w:ascii="Univers" w:eastAsia="Times New Roman" w:hAnsi="Univers" w:cs="Times New Roman"/>
      <w:szCs w:val="20"/>
      <w:lang w:eastAsia="nl-NL"/>
    </w:rPr>
  </w:style>
  <w:style w:type="character" w:customStyle="1" w:styleId="05TabeltekstenChar">
    <w:name w:val="05 Tabelteksten Char"/>
    <w:basedOn w:val="03BroodtekstChar"/>
    <w:link w:val="05Tabelteksten"/>
    <w:rsid w:val="00916EED"/>
    <w:rPr>
      <w:rFonts w:ascii="Univers" w:eastAsia="Times New Roman" w:hAnsi="Univers" w:cs="Times New Roman"/>
      <w:sz w:val="18"/>
      <w:szCs w:val="20"/>
      <w:lang w:eastAsia="nl-NL"/>
    </w:rPr>
  </w:style>
  <w:style w:type="character" w:customStyle="1" w:styleId="05TabeltekstengecentreerdChar">
    <w:name w:val="05 Tabelteksten gecentreerd Char"/>
    <w:basedOn w:val="05TabeltekstenChar"/>
    <w:link w:val="05Tabeltekstengecentreerd"/>
    <w:rsid w:val="00916EED"/>
    <w:rPr>
      <w:rFonts w:ascii="Univers" w:eastAsia="Times New Roman" w:hAnsi="Univers" w:cs="Times New Roman"/>
      <w:sz w:val="18"/>
      <w:szCs w:val="20"/>
      <w:lang w:eastAsia="nl-NL"/>
    </w:rPr>
  </w:style>
  <w:style w:type="character" w:customStyle="1" w:styleId="kernkwaliteitChar">
    <w:name w:val="kernkwaliteit Char"/>
    <w:basedOn w:val="05TabeltekstengecentreerdChar"/>
    <w:link w:val="kernkwaliteit"/>
    <w:rsid w:val="00916EED"/>
    <w:rPr>
      <w:rFonts w:asciiTheme="majorHAnsi" w:eastAsia="Times New Roman" w:hAnsiTheme="majorHAnsi" w:cs="Times New Roman"/>
      <w:sz w:val="24"/>
      <w:szCs w:val="24"/>
      <w:lang w:eastAsia="nl-NL"/>
    </w:rPr>
  </w:style>
  <w:style w:type="paragraph" w:styleId="Revisie">
    <w:name w:val="Revision"/>
    <w:hidden/>
    <w:uiPriority w:val="99"/>
    <w:semiHidden/>
    <w:rsid w:val="00EE574F"/>
    <w:pPr>
      <w:spacing w:after="0" w:line="240" w:lineRule="auto"/>
    </w:pPr>
    <w:rPr>
      <w:rFonts w:ascii="Calibri" w:eastAsia="Arial Unicode MS" w:hAnsi="Calibri" w:cs="Arial Unicode MS"/>
    </w:rPr>
  </w:style>
  <w:style w:type="character" w:styleId="Onopgelostemelding">
    <w:name w:val="Unresolved Mention"/>
    <w:basedOn w:val="Standaardalinea-lettertype"/>
    <w:uiPriority w:val="99"/>
    <w:semiHidden/>
    <w:unhideWhenUsed/>
    <w:rsid w:val="00A00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740470227">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50119171">
      <w:bodyDiv w:val="1"/>
      <w:marLeft w:val="0"/>
      <w:marRight w:val="0"/>
      <w:marTop w:val="0"/>
      <w:marBottom w:val="0"/>
      <w:divBdr>
        <w:top w:val="none" w:sz="0" w:space="0" w:color="auto"/>
        <w:left w:val="none" w:sz="0" w:space="0" w:color="auto"/>
        <w:bottom w:val="none" w:sz="0" w:space="0" w:color="auto"/>
        <w:right w:val="none" w:sz="0" w:space="0" w:color="auto"/>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in@ns.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ecf596-f198-4f75-b867-3510d47b100a" xsi:nil="true"/>
    <_ip_UnifiedCompliancePolicyUIAction xmlns="http://schemas.microsoft.com/sharepoint/v3" xsi:nil="true"/>
    <lcf76f155ced4ddcb4097134ff3c332f xmlns="d20ae035-8662-4e8c-8f3c-021850a3b08f">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01A3F7E2-A7FA-4316-8E5A-28406B8B55F5}">
  <ds:schemaRefs>
    <ds:schemaRef ds:uri="http://schemas.microsoft.com/sharepoint/v3/contenttype/forms"/>
  </ds:schemaRefs>
</ds:datastoreItem>
</file>

<file path=customXml/itemProps2.xml><?xml version="1.0" encoding="utf-8"?>
<ds:datastoreItem xmlns:ds="http://schemas.openxmlformats.org/officeDocument/2006/customXml" ds:itemID="{64B6FCBA-46FD-4A94-BD97-5F8828F719DC}">
  <ds:schemaRefs>
    <ds:schemaRef ds:uri="http://schemas.openxmlformats.org/officeDocument/2006/bibliography"/>
  </ds:schemaRefs>
</ds:datastoreItem>
</file>

<file path=customXml/itemProps3.xml><?xml version="1.0" encoding="utf-8"?>
<ds:datastoreItem xmlns:ds="http://schemas.openxmlformats.org/officeDocument/2006/customXml" ds:itemID="{A4818805-5C48-499F-B428-859ACE8E3C6B}"/>
</file>

<file path=customXml/itemProps4.xml><?xml version="1.0" encoding="utf-8"?>
<ds:datastoreItem xmlns:ds="http://schemas.openxmlformats.org/officeDocument/2006/customXml" ds:itemID="{26801F23-B18C-43EA-A38B-25C28E3531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 - Algemeen</Template>
  <TotalTime>3</TotalTime>
  <Pages>1</Pages>
  <Words>575</Words>
  <Characters>3165</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8</cp:revision>
  <cp:lastPrinted>2015-01-19T16:25:00Z</cp:lastPrinted>
  <dcterms:created xsi:type="dcterms:W3CDTF">2024-07-19T12:58:00Z</dcterms:created>
  <dcterms:modified xsi:type="dcterms:W3CDTF">2024-08-22T07:07:00Z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0x0101008C49AC63EF610940962B4005C171590F</vt:lpwstr>
  </property>
  <property fmtid="{D5CDD505-2E9C-101B-9397-08002B2CF9AE}" pid="4" name="ClassificationContentMarkingHeaderShapeIds">
    <vt:lpwstr>2db6b86f,78a126b4,5edb2b5d</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7b120a66,675e2da8,4c40fd24</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2024-07-19T12:58:26Z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7f7a5f79-7e6f-4e2f-a129-71de3710d4bd</vt:lpwstr>
  </property>
  <property fmtid="{D5CDD505-2E9C-101B-9397-08002B2CF9AE}" pid="16" name="MSIP_Label_fecb8965-26fb-4a97-9513-50d88672d46c_ContentBits">
    <vt:lpwstr>3</vt:lpwstr>
  </property>
</Properties>
</file>